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01032" w14:textId="1E57D549" w:rsidR="00EE10FD" w:rsidRDefault="00EE10FD" w:rsidP="005959AE">
      <w:pPr>
        <w:rPr>
          <w:rFonts w:ascii="Century Gothic" w:hAnsi="Century Gothic"/>
          <w:sz w:val="40"/>
        </w:rPr>
      </w:pPr>
    </w:p>
    <w:p w14:paraId="718A1D23" w14:textId="55AFB725" w:rsidR="00EE10FD" w:rsidRDefault="0074053D" w:rsidP="005959AE">
      <w:pPr>
        <w:rPr>
          <w:rFonts w:ascii="Century Gothic" w:hAnsi="Century Gothic"/>
          <w:sz w:val="4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4C33C464" wp14:editId="38F517E0">
                <wp:simplePos x="0" y="0"/>
                <wp:positionH relativeFrom="column">
                  <wp:posOffset>3152775</wp:posOffset>
                </wp:positionH>
                <wp:positionV relativeFrom="paragraph">
                  <wp:posOffset>73660</wp:posOffset>
                </wp:positionV>
                <wp:extent cx="3686810" cy="2247900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6810" cy="224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B5EDF" w14:textId="77777777" w:rsidR="00313300" w:rsidRPr="00313300" w:rsidRDefault="00F92B00" w:rsidP="00393157">
                            <w:pPr>
                              <w:pStyle w:val="Sansinterligne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</w:rPr>
                            </w:pPr>
                            <w:r w:rsidRPr="005E2D4B">
                              <w:rPr>
                                <w:rFonts w:ascii="Century Gothic" w:hAnsi="Century Gothic"/>
                                <w:b/>
                                <w:sz w:val="18"/>
                              </w:rPr>
                              <w:t>APPLICATIONS</w:t>
                            </w:r>
                          </w:p>
                          <w:p w14:paraId="126384DB" w14:textId="64A27EF1" w:rsidR="003F06EF" w:rsidRDefault="00313300" w:rsidP="003540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1330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Notre sirène électronique ATEX "Ex d" </w:t>
                            </w:r>
                            <w:r w:rsidR="00BB1C04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G-SND</w:t>
                            </w:r>
                            <w:r w:rsidRPr="0031330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dispo</w:t>
                            </w:r>
                            <w:r w:rsidR="002F78F7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se d'une puissance sonore de 1</w:t>
                            </w:r>
                            <w:r w:rsidR="00D27EEE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10</w:t>
                            </w:r>
                            <w:r w:rsidRPr="0031330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dB max. Elle est conçue pour vos alarmes en intérieur ou extérieur de type : </w:t>
                            </w:r>
                          </w:p>
                          <w:p w14:paraId="0EEC71FF" w14:textId="77777777" w:rsidR="003F06EF" w:rsidRPr="0035405A" w:rsidRDefault="00313300" w:rsidP="00882C96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5405A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Défaut process, </w:t>
                            </w:r>
                            <w:r w:rsidR="003F06EF" w:rsidRPr="0035405A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Détection gaz</w:t>
                            </w:r>
                            <w:r w:rsidR="0044506E" w:rsidRPr="0035405A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&amp; </w:t>
                            </w:r>
                            <w:r w:rsidR="003F06EF" w:rsidRPr="0035405A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incendie</w:t>
                            </w:r>
                          </w:p>
                          <w:p w14:paraId="1FDDEC1A" w14:textId="77777777" w:rsidR="0044506E" w:rsidRDefault="00313300" w:rsidP="003F06EF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F06EF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Spécifique pour les applications de l’industrie pétrolière, gazière, chimique et pharmaceutique.</w:t>
                            </w:r>
                          </w:p>
                          <w:p w14:paraId="1FB75838" w14:textId="77777777" w:rsidR="00313300" w:rsidRPr="0035405A" w:rsidRDefault="00313300" w:rsidP="004450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Century Gothic" w:hAnsi="Century Gothic" w:cs="Century Gothic"/>
                                <w:color w:val="000000"/>
                                <w:sz w:val="4"/>
                                <w:szCs w:val="4"/>
                              </w:rPr>
                            </w:pPr>
                            <w:r w:rsidRPr="0035405A">
                              <w:rPr>
                                <w:rFonts w:ascii="Century Gothic" w:hAnsi="Century Gothic" w:cs="Century Gothic"/>
                                <w:color w:val="000000"/>
                                <w:sz w:val="4"/>
                                <w:szCs w:val="4"/>
                              </w:rPr>
                              <w:t xml:space="preserve"> </w:t>
                            </w:r>
                          </w:p>
                          <w:p w14:paraId="57C02DB7" w14:textId="77777777" w:rsidR="00F92B00" w:rsidRPr="005E2D4B" w:rsidRDefault="00F92B00" w:rsidP="00D4158B">
                            <w:pPr>
                              <w:pStyle w:val="Sansinterligne"/>
                              <w:jc w:val="both"/>
                              <w:rPr>
                                <w:rFonts w:ascii="Century Gothic" w:hAnsi="Century Gothic"/>
                                <w:b/>
                                <w:sz w:val="18"/>
                              </w:rPr>
                            </w:pPr>
                            <w:r w:rsidRPr="005E2D4B">
                              <w:rPr>
                                <w:rFonts w:ascii="Century Gothic" w:hAnsi="Century Gothic"/>
                                <w:b/>
                                <w:sz w:val="18"/>
                              </w:rPr>
                              <w:t>AVANTAGES</w:t>
                            </w:r>
                          </w:p>
                          <w:p w14:paraId="02A6A95D" w14:textId="2070BE74" w:rsidR="00815E85" w:rsidRDefault="00815E85" w:rsidP="0009370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MyriadPro-Cond"/>
                                <w:sz w:val="18"/>
                              </w:rPr>
                            </w:pPr>
                            <w:r w:rsidRPr="00093705">
                              <w:rPr>
                                <w:rFonts w:ascii="Century Gothic" w:hAnsi="Century Gothic" w:cs="MyriadPro-Cond"/>
                                <w:sz w:val="18"/>
                              </w:rPr>
                              <w:t>Indice de protection IP66</w:t>
                            </w:r>
                          </w:p>
                          <w:p w14:paraId="4EBC0D21" w14:textId="090CD80D" w:rsidR="00EA58C7" w:rsidRPr="00EA58C7" w:rsidRDefault="00093705" w:rsidP="00EA58C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MyriadPro-Cond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P</w:t>
                            </w:r>
                            <w:r w:rsidRPr="00093705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lage de température </w:t>
                            </w:r>
                            <w:r w:rsidRPr="00AA771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-55 à +</w:t>
                            </w:r>
                            <w:r w:rsidR="0074053D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70</w:t>
                            </w:r>
                            <w:r w:rsidRPr="00AA771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°C</w:t>
                            </w:r>
                            <w:r w:rsidR="003C35C0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F509B9C" w14:textId="79041A2F" w:rsidR="00EA58C7" w:rsidRPr="00EA58C7" w:rsidRDefault="00EA58C7" w:rsidP="00EA58C7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ascii="Century Gothic" w:hAnsi="Century Gothic" w:cs="MyriadPro-Cond"/>
                                <w:sz w:val="18"/>
                              </w:rPr>
                            </w:pPr>
                            <w:r w:rsidRPr="00EA58C7">
                              <w:rPr>
                                <w:rFonts w:ascii="Century Gothic" w:hAnsi="Century Gothic" w:cs="Times New Roman"/>
                                <w:color w:val="000000"/>
                                <w:sz w:val="18"/>
                                <w:szCs w:val="24"/>
                              </w:rPr>
                              <w:t xml:space="preserve">Jusqu’à </w:t>
                            </w:r>
                            <w:r w:rsidRPr="001B12DD">
                              <w:rPr>
                                <w:rFonts w:ascii="Century Gothic" w:hAnsi="Century Gothic" w:cs="Times New Roman"/>
                                <w:color w:val="000000"/>
                                <w:sz w:val="18"/>
                                <w:szCs w:val="24"/>
                              </w:rPr>
                              <w:t>1</w:t>
                            </w:r>
                            <w:r w:rsidR="001B12DD" w:rsidRPr="001B12DD">
                              <w:rPr>
                                <w:rFonts w:ascii="Century Gothic" w:hAnsi="Century Gothic" w:cs="Times New Roman"/>
                                <w:color w:val="000000"/>
                                <w:sz w:val="18"/>
                                <w:szCs w:val="24"/>
                              </w:rPr>
                              <w:t>10</w:t>
                            </w:r>
                            <w:r w:rsidRPr="001B12DD">
                              <w:rPr>
                                <w:rFonts w:ascii="Century Gothic" w:hAnsi="Century Gothic" w:cs="Times New Roman"/>
                                <w:color w:val="000000"/>
                                <w:sz w:val="18"/>
                                <w:szCs w:val="24"/>
                              </w:rPr>
                              <w:t xml:space="preserve"> dB(A)</w:t>
                            </w:r>
                            <w:r w:rsidRPr="00EA58C7">
                              <w:rPr>
                                <w:rFonts w:ascii="Century Gothic" w:hAnsi="Century Gothic" w:cs="Times New Roman"/>
                                <w:color w:val="000000"/>
                                <w:sz w:val="18"/>
                                <w:szCs w:val="24"/>
                              </w:rPr>
                              <w:t xml:space="preserve"> à 1m</w:t>
                            </w:r>
                          </w:p>
                          <w:p w14:paraId="726E7A5F" w14:textId="1ED78844" w:rsidR="00EA58C7" w:rsidRPr="008E073B" w:rsidRDefault="003F339D" w:rsidP="0044506E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 w:cs="MyriadPro-Cond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color w:val="000000"/>
                                <w:sz w:val="18"/>
                                <w:szCs w:val="24"/>
                              </w:rPr>
                              <w:t>4</w:t>
                            </w:r>
                            <w:r w:rsidR="00EA58C7" w:rsidRPr="00EA58C7">
                              <w:rPr>
                                <w:rFonts w:ascii="Century Gothic" w:hAnsi="Century Gothic" w:cs="Times New Roman"/>
                                <w:color w:val="000000"/>
                                <w:sz w:val="18"/>
                                <w:szCs w:val="24"/>
                              </w:rPr>
                              <w:t xml:space="preserve"> sons pilotables, choix de chaque son</w:t>
                            </w:r>
                          </w:p>
                          <w:p w14:paraId="13599263" w14:textId="77777777" w:rsidR="00F92B00" w:rsidRPr="0035405A" w:rsidRDefault="0044506E" w:rsidP="0044506E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 w:cs="MyriadPro-Cond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8"/>
                              </w:rPr>
                              <w:t>Absence de corrosion avec son c</w:t>
                            </w:r>
                            <w:r w:rsidR="00093705" w:rsidRPr="00093705">
                              <w:rPr>
                                <w:rFonts w:ascii="Century Gothic" w:hAnsi="Century Gothic"/>
                                <w:sz w:val="18"/>
                              </w:rPr>
                              <w:t>orps en GRP (Polyester renforcé de fibre de verre)</w:t>
                            </w:r>
                          </w:p>
                          <w:p w14:paraId="019A5097" w14:textId="68ED6F52" w:rsidR="00AA7714" w:rsidRPr="00093705" w:rsidRDefault="008A306E" w:rsidP="0044506E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entury Gothic" w:hAnsi="Century Gothic" w:cs="MyriadPro-Cond"/>
                                <w:sz w:val="18"/>
                              </w:rPr>
                            </w:pPr>
                            <w:r>
                              <w:rPr>
                                <w:rFonts w:ascii="Century Gothic" w:hAnsi="Century Gothic" w:cs="MyriadPro-Cond"/>
                                <w:sz w:val="18"/>
                              </w:rPr>
                              <w:t xml:space="preserve">Version </w:t>
                            </w:r>
                            <w:r w:rsidRPr="00BF6291">
                              <w:rPr>
                                <w:rFonts w:ascii="Century Gothic" w:hAnsi="Century Gothic" w:cs="MyriadPro-Cond"/>
                                <w:b/>
                                <w:bCs/>
                                <w:sz w:val="18"/>
                              </w:rPr>
                              <w:t>Multi tension 24Vcc-120 &amp; 2</w:t>
                            </w:r>
                            <w:r w:rsidR="004930F6" w:rsidRPr="00BF6291">
                              <w:rPr>
                                <w:rFonts w:ascii="Century Gothic" w:hAnsi="Century Gothic" w:cs="MyriadPro-Cond"/>
                                <w:b/>
                                <w:bCs/>
                                <w:sz w:val="18"/>
                              </w:rPr>
                              <w:t>3</w:t>
                            </w:r>
                            <w:r w:rsidRPr="00BF6291">
                              <w:rPr>
                                <w:rFonts w:ascii="Century Gothic" w:hAnsi="Century Gothic" w:cs="MyriadPro-Cond"/>
                                <w:b/>
                                <w:bCs/>
                                <w:sz w:val="18"/>
                              </w:rPr>
                              <w:t>0Vca</w:t>
                            </w:r>
                            <w:r>
                              <w:rPr>
                                <w:rFonts w:ascii="Century Gothic" w:hAnsi="Century Gothic" w:cs="MyriadPro-Cond"/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3C464" id="_x0000_t202" coordsize="21600,21600" o:spt="202" path="m,l,21600r21600,l21600,xe">
                <v:stroke joinstyle="miter"/>
                <v:path gradientshapeok="t" o:connecttype="rect"/>
              </v:shapetype>
              <v:shape id="Zone de texte 14" o:spid="_x0000_s1026" type="#_x0000_t202" style="position:absolute;margin-left:248.25pt;margin-top:5.8pt;width:290.3pt;height:177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" filled="f" stroked="f" strokeweight=".5pt">
                <v:textbox>
                  <w:txbxContent>
                    <w:p w14:paraId="5DAB5EDF" w14:textId="77777777" w:rsidR="00313300" w:rsidRPr="00313300" w:rsidRDefault="00F92B00" w:rsidP="00393157">
                      <w:pPr>
                        <w:pStyle w:val="Sansinterligne"/>
                        <w:jc w:val="both"/>
                        <w:rPr>
                          <w:rFonts w:ascii="Century Gothic" w:hAnsi="Century Gothic"/>
                          <w:b/>
                          <w:sz w:val="18"/>
                        </w:rPr>
                      </w:pPr>
                      <w:r w:rsidRPr="005E2D4B">
                        <w:rPr>
                          <w:rFonts w:ascii="Century Gothic" w:hAnsi="Century Gothic"/>
                          <w:b/>
                          <w:sz w:val="18"/>
                        </w:rPr>
                        <w:t>APPLICATIONS</w:t>
                      </w:r>
                    </w:p>
                    <w:p w14:paraId="126384DB" w14:textId="64A27EF1" w:rsidR="003F06EF" w:rsidRDefault="00313300" w:rsidP="003540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31330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Notre sirène électronique ATEX "</w:t>
                      </w:r>
                      <w:proofErr w:type="gramStart"/>
                      <w:r w:rsidRPr="0031330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Ex d"</w:t>
                      </w:r>
                      <w:proofErr w:type="gramEnd"/>
                      <w:r w:rsidRPr="0031330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="00BB1C04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G-SND</w:t>
                      </w:r>
                      <w:r w:rsidRPr="0031330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dispo</w:t>
                      </w:r>
                      <w:r w:rsidR="002F78F7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se d'une puissance sonore de 1</w:t>
                      </w:r>
                      <w:r w:rsidR="00D27EEE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10</w:t>
                      </w:r>
                      <w:r w:rsidRPr="0031330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dB max. Elle est conçue pour vos alarmes en intérieur ou extérieur de type : </w:t>
                      </w:r>
                    </w:p>
                    <w:p w14:paraId="0EEC71FF" w14:textId="77777777" w:rsidR="003F06EF" w:rsidRPr="0035405A" w:rsidRDefault="00313300" w:rsidP="00882C96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35405A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Défaut process, </w:t>
                      </w:r>
                      <w:r w:rsidR="003F06EF" w:rsidRPr="0035405A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Détection gaz</w:t>
                      </w:r>
                      <w:r w:rsidR="0044506E" w:rsidRPr="0035405A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&amp; </w:t>
                      </w:r>
                      <w:r w:rsidR="003F06EF" w:rsidRPr="0035405A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incendie</w:t>
                      </w:r>
                    </w:p>
                    <w:p w14:paraId="1FDDEC1A" w14:textId="77777777" w:rsidR="0044506E" w:rsidRDefault="00313300" w:rsidP="003F06EF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3F06EF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Spécifique pour les applications de l’industrie pétrolière, gazière, chimique et pharmaceutique.</w:t>
                      </w:r>
                    </w:p>
                    <w:p w14:paraId="1FB75838" w14:textId="77777777" w:rsidR="00313300" w:rsidRPr="0035405A" w:rsidRDefault="00313300" w:rsidP="004450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360"/>
                        <w:jc w:val="both"/>
                        <w:rPr>
                          <w:rFonts w:ascii="Century Gothic" w:hAnsi="Century Gothic" w:cs="Century Gothic"/>
                          <w:color w:val="000000"/>
                          <w:sz w:val="4"/>
                          <w:szCs w:val="4"/>
                        </w:rPr>
                      </w:pPr>
                      <w:r w:rsidRPr="0035405A">
                        <w:rPr>
                          <w:rFonts w:ascii="Century Gothic" w:hAnsi="Century Gothic" w:cs="Century Gothic"/>
                          <w:color w:val="000000"/>
                          <w:sz w:val="4"/>
                          <w:szCs w:val="4"/>
                        </w:rPr>
                        <w:t xml:space="preserve"> </w:t>
                      </w:r>
                    </w:p>
                    <w:p w14:paraId="57C02DB7" w14:textId="77777777" w:rsidR="00F92B00" w:rsidRPr="005E2D4B" w:rsidRDefault="00F92B00" w:rsidP="00D4158B">
                      <w:pPr>
                        <w:pStyle w:val="Sansinterligne"/>
                        <w:jc w:val="both"/>
                        <w:rPr>
                          <w:rFonts w:ascii="Century Gothic" w:hAnsi="Century Gothic"/>
                          <w:b/>
                          <w:sz w:val="18"/>
                        </w:rPr>
                      </w:pPr>
                      <w:r w:rsidRPr="005E2D4B">
                        <w:rPr>
                          <w:rFonts w:ascii="Century Gothic" w:hAnsi="Century Gothic"/>
                          <w:b/>
                          <w:sz w:val="18"/>
                        </w:rPr>
                        <w:t>AVANTAGES</w:t>
                      </w:r>
                    </w:p>
                    <w:p w14:paraId="02A6A95D" w14:textId="2070BE74" w:rsidR="00815E85" w:rsidRDefault="00815E85" w:rsidP="0009370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MyriadPro-Cond"/>
                          <w:sz w:val="18"/>
                        </w:rPr>
                      </w:pPr>
                      <w:r w:rsidRPr="00093705">
                        <w:rPr>
                          <w:rFonts w:ascii="Century Gothic" w:hAnsi="Century Gothic" w:cs="MyriadPro-Cond"/>
                          <w:sz w:val="18"/>
                        </w:rPr>
                        <w:t>Indice de protection IP66</w:t>
                      </w:r>
                    </w:p>
                    <w:p w14:paraId="4EBC0D21" w14:textId="090CD80D" w:rsidR="00EA58C7" w:rsidRPr="00EA58C7" w:rsidRDefault="00093705" w:rsidP="00EA58C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MyriadPro-Cond"/>
                          <w:sz w:val="18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P</w:t>
                      </w:r>
                      <w:r w:rsidRPr="00093705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lage de température </w:t>
                      </w:r>
                      <w:r w:rsidRPr="00AA771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t>-55 à +</w:t>
                      </w:r>
                      <w:r w:rsidR="0074053D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t>70</w:t>
                      </w:r>
                      <w:r w:rsidRPr="00AA7714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18"/>
                          <w:szCs w:val="18"/>
                        </w:rPr>
                        <w:t>°C</w:t>
                      </w:r>
                      <w:r w:rsidR="003C35C0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F509B9C" w14:textId="79041A2F" w:rsidR="00EA58C7" w:rsidRPr="00EA58C7" w:rsidRDefault="00EA58C7" w:rsidP="00EA58C7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ascii="Century Gothic" w:hAnsi="Century Gothic" w:cs="MyriadPro-Cond"/>
                          <w:sz w:val="18"/>
                        </w:rPr>
                      </w:pPr>
                      <w:r w:rsidRPr="00EA58C7">
                        <w:rPr>
                          <w:rFonts w:ascii="Century Gothic" w:hAnsi="Century Gothic" w:cs="Times New Roman"/>
                          <w:color w:val="000000"/>
                          <w:sz w:val="18"/>
                          <w:szCs w:val="24"/>
                        </w:rPr>
                        <w:t xml:space="preserve">Jusqu’à </w:t>
                      </w:r>
                      <w:r w:rsidRPr="001B12DD">
                        <w:rPr>
                          <w:rFonts w:ascii="Century Gothic" w:hAnsi="Century Gothic" w:cs="Times New Roman"/>
                          <w:color w:val="000000"/>
                          <w:sz w:val="18"/>
                          <w:szCs w:val="24"/>
                        </w:rPr>
                        <w:t>1</w:t>
                      </w:r>
                      <w:r w:rsidR="001B12DD" w:rsidRPr="001B12DD">
                        <w:rPr>
                          <w:rFonts w:ascii="Century Gothic" w:hAnsi="Century Gothic" w:cs="Times New Roman"/>
                          <w:color w:val="000000"/>
                          <w:sz w:val="18"/>
                          <w:szCs w:val="24"/>
                        </w:rPr>
                        <w:t>10</w:t>
                      </w:r>
                      <w:r w:rsidRPr="001B12DD">
                        <w:rPr>
                          <w:rFonts w:ascii="Century Gothic" w:hAnsi="Century Gothic" w:cs="Times New Roman"/>
                          <w:color w:val="000000"/>
                          <w:sz w:val="18"/>
                          <w:szCs w:val="24"/>
                        </w:rPr>
                        <w:t xml:space="preserve"> dB(A)</w:t>
                      </w:r>
                      <w:r w:rsidRPr="00EA58C7">
                        <w:rPr>
                          <w:rFonts w:ascii="Century Gothic" w:hAnsi="Century Gothic" w:cs="Times New Roman"/>
                          <w:color w:val="000000"/>
                          <w:sz w:val="18"/>
                          <w:szCs w:val="24"/>
                        </w:rPr>
                        <w:t xml:space="preserve"> à 1m</w:t>
                      </w:r>
                    </w:p>
                    <w:p w14:paraId="726E7A5F" w14:textId="1ED78844" w:rsidR="00EA58C7" w:rsidRPr="008E073B" w:rsidRDefault="003F339D" w:rsidP="0044506E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 w:cs="MyriadPro-Cond"/>
                          <w:sz w:val="18"/>
                        </w:rPr>
                      </w:pPr>
                      <w:r>
                        <w:rPr>
                          <w:rFonts w:ascii="Century Gothic" w:hAnsi="Century Gothic" w:cs="Times New Roman"/>
                          <w:color w:val="000000"/>
                          <w:sz w:val="18"/>
                          <w:szCs w:val="24"/>
                        </w:rPr>
                        <w:t>4</w:t>
                      </w:r>
                      <w:r w:rsidR="00EA58C7" w:rsidRPr="00EA58C7">
                        <w:rPr>
                          <w:rFonts w:ascii="Century Gothic" w:hAnsi="Century Gothic" w:cs="Times New Roman"/>
                          <w:color w:val="000000"/>
                          <w:sz w:val="18"/>
                          <w:szCs w:val="24"/>
                        </w:rPr>
                        <w:t xml:space="preserve"> sons pilotables, choix de chaque son</w:t>
                      </w:r>
                    </w:p>
                    <w:p w14:paraId="13599263" w14:textId="77777777" w:rsidR="00F92B00" w:rsidRPr="0035405A" w:rsidRDefault="0044506E" w:rsidP="0044506E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 w:cs="MyriadPro-Cond"/>
                          <w:sz w:val="18"/>
                        </w:rPr>
                      </w:pPr>
                      <w:r>
                        <w:rPr>
                          <w:rFonts w:ascii="Century Gothic" w:hAnsi="Century Gothic"/>
                          <w:sz w:val="18"/>
                        </w:rPr>
                        <w:t>Absence de corrosion avec son c</w:t>
                      </w:r>
                      <w:r w:rsidR="00093705" w:rsidRPr="00093705">
                        <w:rPr>
                          <w:rFonts w:ascii="Century Gothic" w:hAnsi="Century Gothic"/>
                          <w:sz w:val="18"/>
                        </w:rPr>
                        <w:t>orps en GRP (Polyester renforcé de fibre de verre)</w:t>
                      </w:r>
                    </w:p>
                    <w:p w14:paraId="019A5097" w14:textId="68ED6F52" w:rsidR="00AA7714" w:rsidRPr="00093705" w:rsidRDefault="008A306E" w:rsidP="0044506E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entury Gothic" w:hAnsi="Century Gothic" w:cs="MyriadPro-Cond"/>
                          <w:sz w:val="18"/>
                        </w:rPr>
                      </w:pPr>
                      <w:r>
                        <w:rPr>
                          <w:rFonts w:ascii="Century Gothic" w:hAnsi="Century Gothic" w:cs="MyriadPro-Cond"/>
                          <w:sz w:val="18"/>
                        </w:rPr>
                        <w:t xml:space="preserve">Version </w:t>
                      </w:r>
                      <w:r w:rsidRPr="00BF6291">
                        <w:rPr>
                          <w:rFonts w:ascii="Century Gothic" w:hAnsi="Century Gothic" w:cs="MyriadPro-Cond"/>
                          <w:b/>
                          <w:bCs/>
                          <w:sz w:val="18"/>
                        </w:rPr>
                        <w:t>Multi tension 24Vcc-120 &amp; 2</w:t>
                      </w:r>
                      <w:r w:rsidR="004930F6" w:rsidRPr="00BF6291">
                        <w:rPr>
                          <w:rFonts w:ascii="Century Gothic" w:hAnsi="Century Gothic" w:cs="MyriadPro-Cond"/>
                          <w:b/>
                          <w:bCs/>
                          <w:sz w:val="18"/>
                        </w:rPr>
                        <w:t>3</w:t>
                      </w:r>
                      <w:r w:rsidRPr="00BF6291">
                        <w:rPr>
                          <w:rFonts w:ascii="Century Gothic" w:hAnsi="Century Gothic" w:cs="MyriadPro-Cond"/>
                          <w:b/>
                          <w:bCs/>
                          <w:sz w:val="18"/>
                        </w:rPr>
                        <w:t>0Vca</w:t>
                      </w:r>
                      <w:r>
                        <w:rPr>
                          <w:rFonts w:ascii="Century Gothic" w:hAnsi="Century Gothic" w:cs="MyriadPro-Cond"/>
                          <w:sz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B0AF0">
        <w:rPr>
          <w:rFonts w:ascii="Century Gothic" w:hAnsi="Century Gothic"/>
          <w:noProof/>
          <w:sz w:val="40"/>
        </w:rPr>
        <w:drawing>
          <wp:anchor distT="0" distB="0" distL="114300" distR="114300" simplePos="0" relativeHeight="251679232" behindDoc="0" locked="0" layoutInCell="1" allowOverlap="1" wp14:anchorId="0DA37208" wp14:editId="116EC0EA">
            <wp:simplePos x="0" y="0"/>
            <wp:positionH relativeFrom="margin">
              <wp:posOffset>1003465</wp:posOffset>
            </wp:positionH>
            <wp:positionV relativeFrom="paragraph">
              <wp:posOffset>132047</wp:posOffset>
            </wp:positionV>
            <wp:extent cx="1456967" cy="1702330"/>
            <wp:effectExtent l="0" t="0" r="0" b="0"/>
            <wp:wrapNone/>
            <wp:docPr id="1773661894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42" cy="170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8CB2C9" w14:textId="2ABD1A38" w:rsidR="00EE10FD" w:rsidRDefault="008752A6" w:rsidP="005959AE">
      <w:pPr>
        <w:rPr>
          <w:rFonts w:ascii="Century Gothic" w:hAnsi="Century Gothic"/>
          <w:sz w:val="40"/>
        </w:rPr>
      </w:pPr>
      <w:r w:rsidRPr="001D2BB4">
        <w:rPr>
          <w:rFonts w:ascii="Century Gothic" w:hAnsi="Century Gothic"/>
          <w:noProof/>
          <w:sz w:val="40"/>
          <w:lang w:eastAsia="fr-FR"/>
        </w:rPr>
        <w:drawing>
          <wp:anchor distT="0" distB="0" distL="114300" distR="114300" simplePos="0" relativeHeight="251683328" behindDoc="0" locked="0" layoutInCell="1" allowOverlap="1" wp14:anchorId="74530375" wp14:editId="256F1D81">
            <wp:simplePos x="0" y="0"/>
            <wp:positionH relativeFrom="column">
              <wp:posOffset>2590800</wp:posOffset>
            </wp:positionH>
            <wp:positionV relativeFrom="paragraph">
              <wp:posOffset>93345</wp:posOffset>
            </wp:positionV>
            <wp:extent cx="556895" cy="568325"/>
            <wp:effectExtent l="0" t="0" r="0" b="3175"/>
            <wp:wrapNone/>
            <wp:docPr id="25" name="Image 25" descr="\\Nt-adf3\adf systemes\Marketing 2\BROCHURE 2013\Médias\Logos\ExATE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Nt-adf3\adf systemes\Marketing 2\BROCHURE 2013\Médias\Logos\ExATEX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5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3B896" w14:textId="733F0443" w:rsidR="005959AE" w:rsidRPr="005959AE" w:rsidRDefault="008752A6" w:rsidP="005959AE">
      <w:pPr>
        <w:rPr>
          <w:rFonts w:ascii="Century Gothic" w:hAnsi="Century Gothic"/>
          <w:sz w:val="40"/>
        </w:rPr>
      </w:pPr>
      <w:r>
        <w:rPr>
          <w:rFonts w:ascii="Century Gothic" w:hAnsi="Century Gothic"/>
          <w:noProof/>
          <w:sz w:val="40"/>
        </w:rPr>
        <w:drawing>
          <wp:anchor distT="0" distB="0" distL="114300" distR="114300" simplePos="0" relativeHeight="251677184" behindDoc="0" locked="0" layoutInCell="1" allowOverlap="1" wp14:anchorId="59AABDE4" wp14:editId="5CE326CF">
            <wp:simplePos x="0" y="0"/>
            <wp:positionH relativeFrom="column">
              <wp:posOffset>2528570</wp:posOffset>
            </wp:positionH>
            <wp:positionV relativeFrom="paragraph">
              <wp:posOffset>299720</wp:posOffset>
            </wp:positionV>
            <wp:extent cx="609600" cy="609600"/>
            <wp:effectExtent l="0" t="0" r="0" b="0"/>
            <wp:wrapNone/>
            <wp:docPr id="270859393" name="Image 17" descr="Une image contenant symbole, logo, Police, cerc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859393" name="Image 17" descr="Une image contenant symbole, logo, Police, cerc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BD3E17" w14:textId="389DE3ED" w:rsidR="005959AE" w:rsidRPr="005959AE" w:rsidRDefault="008752A6" w:rsidP="00587D06">
      <w:pPr>
        <w:tabs>
          <w:tab w:val="left" w:pos="4755"/>
        </w:tabs>
        <w:rPr>
          <w:rFonts w:ascii="Century Gothic" w:hAnsi="Century Gothic"/>
          <w:sz w:val="40"/>
        </w:rPr>
      </w:pPr>
      <w:r w:rsidRPr="00CD4E7E">
        <w:rPr>
          <w:rFonts w:ascii="Century Gothic" w:hAnsi="Century Gothic"/>
          <w:noProof/>
          <w:sz w:val="40"/>
        </w:rPr>
        <w:drawing>
          <wp:anchor distT="0" distB="0" distL="114300" distR="114300" simplePos="0" relativeHeight="251681280" behindDoc="0" locked="0" layoutInCell="1" allowOverlap="1" wp14:anchorId="041B9876" wp14:editId="754FF5E2">
            <wp:simplePos x="0" y="0"/>
            <wp:positionH relativeFrom="margin">
              <wp:posOffset>2591752</wp:posOffset>
            </wp:positionH>
            <wp:positionV relativeFrom="paragraph">
              <wp:posOffset>465455</wp:posOffset>
            </wp:positionV>
            <wp:extent cx="508635" cy="551180"/>
            <wp:effectExtent l="0" t="0" r="5715" b="1270"/>
            <wp:wrapNone/>
            <wp:docPr id="1303736872" name="Image 1" descr="Une image contenant texte, Graphique, logo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736872" name="Image 1" descr="Une image contenant texte, Graphique, logo, Police&#10;&#10;Le contenu généré par l’IA peut êtr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" cy="55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AF0">
        <w:rPr>
          <w:rFonts w:ascii="Century Gothic" w:hAnsi="Century Gothic"/>
          <w:noProof/>
          <w:sz w:val="40"/>
        </w:rPr>
        <w:drawing>
          <wp:anchor distT="0" distB="0" distL="114300" distR="114300" simplePos="0" relativeHeight="251678208" behindDoc="0" locked="0" layoutInCell="1" allowOverlap="1" wp14:anchorId="66CAE71A" wp14:editId="420D18D6">
            <wp:simplePos x="0" y="0"/>
            <wp:positionH relativeFrom="page">
              <wp:posOffset>651510</wp:posOffset>
            </wp:positionH>
            <wp:positionV relativeFrom="paragraph">
              <wp:posOffset>241844</wp:posOffset>
            </wp:positionV>
            <wp:extent cx="1092020" cy="1673726"/>
            <wp:effectExtent l="33020" t="62230" r="46355" b="46355"/>
            <wp:wrapNone/>
            <wp:docPr id="1458376637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208176">
                      <a:off x="0" y="0"/>
                      <a:ext cx="1092020" cy="167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3CBE7" w14:textId="653A6FCF" w:rsidR="005959AE" w:rsidRDefault="00E943F4" w:rsidP="00E943F4">
      <w:pPr>
        <w:tabs>
          <w:tab w:val="right" w:pos="10466"/>
        </w:tabs>
        <w:rPr>
          <w:rFonts w:ascii="Century Gothic" w:hAnsi="Century Gothic"/>
          <w:b/>
          <w:sz w:val="40"/>
        </w:rPr>
      </w:pPr>
      <w:r>
        <w:rPr>
          <w:rFonts w:ascii="Century Gothic" w:hAnsi="Century Gothic"/>
          <w:b/>
          <w:sz w:val="40"/>
        </w:rPr>
        <w:tab/>
      </w:r>
    </w:p>
    <w:p w14:paraId="54DD4424" w14:textId="1C3DC4AE" w:rsidR="00732BDB" w:rsidRPr="00732BDB" w:rsidRDefault="008752A6" w:rsidP="00E943F4">
      <w:pPr>
        <w:tabs>
          <w:tab w:val="right" w:pos="10466"/>
        </w:tabs>
        <w:rPr>
          <w:rFonts w:ascii="Century Gothic" w:hAnsi="Century Gothic"/>
          <w:b/>
          <w:sz w:val="20"/>
          <w:szCs w:val="20"/>
        </w:rPr>
      </w:pPr>
      <w:r w:rsidRPr="008752A6">
        <w:rPr>
          <w:rFonts w:ascii="Century Gothic" w:hAnsi="Century Gothic"/>
          <w:noProof/>
          <w:sz w:val="20"/>
          <w:szCs w:val="20"/>
        </w:rPr>
        <w:drawing>
          <wp:anchor distT="0" distB="0" distL="114300" distR="114300" simplePos="0" relativeHeight="251684352" behindDoc="0" locked="0" layoutInCell="1" allowOverlap="1" wp14:anchorId="3CD384E8" wp14:editId="5345DAF9">
            <wp:simplePos x="0" y="0"/>
            <wp:positionH relativeFrom="margin">
              <wp:align>right</wp:align>
            </wp:positionH>
            <wp:positionV relativeFrom="paragraph">
              <wp:posOffset>292418</wp:posOffset>
            </wp:positionV>
            <wp:extent cx="4293235" cy="507017"/>
            <wp:effectExtent l="0" t="0" r="0" b="7620"/>
            <wp:wrapNone/>
            <wp:docPr id="205243291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432919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235" cy="507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41" w:rightFromText="141" w:vertAnchor="text" w:horzAnchor="margin" w:tblpY="968"/>
        <w:tblW w:w="10626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499"/>
      </w:tblGrid>
      <w:tr w:rsidR="00C62586" w:rsidRPr="00C62586" w14:paraId="47F91BF7" w14:textId="77777777" w:rsidTr="004F1DBC">
        <w:trPr>
          <w:trHeight w:val="131"/>
        </w:trPr>
        <w:tc>
          <w:tcPr>
            <w:tcW w:w="2127" w:type="dxa"/>
            <w:shd w:val="clear" w:color="000000" w:fill="FFFFFF"/>
            <w:noWrap/>
            <w:vAlign w:val="center"/>
          </w:tcPr>
          <w:p w14:paraId="62B224B3" w14:textId="76E9EAE4" w:rsidR="00D60C63" w:rsidRPr="008659D5" w:rsidRDefault="00D60C63" w:rsidP="00D60C63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8659D5">
              <w:rPr>
                <w:rFonts w:ascii="Century Gothic" w:hAnsi="Century Gothic"/>
                <w:b/>
                <w:sz w:val="16"/>
                <w:szCs w:val="16"/>
              </w:rPr>
              <w:t>PUISSANCE SONORE</w:t>
            </w:r>
          </w:p>
        </w:tc>
        <w:tc>
          <w:tcPr>
            <w:tcW w:w="8499" w:type="dxa"/>
            <w:shd w:val="clear" w:color="000000" w:fill="FFFFFF"/>
            <w:noWrap/>
            <w:vAlign w:val="center"/>
          </w:tcPr>
          <w:p w14:paraId="6736C150" w14:textId="5846E8B8" w:rsidR="00D60C63" w:rsidRPr="008659D5" w:rsidRDefault="00D60C63" w:rsidP="00D60C6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8659D5">
              <w:rPr>
                <w:rFonts w:ascii="Century Gothic" w:hAnsi="Century Gothic" w:cs="HelveticaNeue-Light"/>
                <w:sz w:val="16"/>
                <w:szCs w:val="16"/>
              </w:rPr>
              <w:t>1</w:t>
            </w:r>
            <w:r w:rsidR="0074053D">
              <w:rPr>
                <w:rFonts w:ascii="Century Gothic" w:hAnsi="Century Gothic" w:cs="HelveticaNeue-Light"/>
                <w:sz w:val="16"/>
                <w:szCs w:val="16"/>
              </w:rPr>
              <w:t xml:space="preserve">10 </w:t>
            </w:r>
            <w:r w:rsidRPr="008659D5">
              <w:rPr>
                <w:rFonts w:ascii="Century Gothic" w:hAnsi="Century Gothic" w:cs="HelveticaNeue-Light"/>
                <w:sz w:val="16"/>
                <w:szCs w:val="16"/>
              </w:rPr>
              <w:t xml:space="preserve">dB à 1m </w:t>
            </w:r>
            <w:r w:rsidRPr="008659D5">
              <w:rPr>
                <w:rFonts w:ascii="Century Gothic" w:hAnsi="Century Gothic"/>
                <w:sz w:val="16"/>
                <w:szCs w:val="16"/>
              </w:rPr>
              <w:t>(Performance</w:t>
            </w:r>
            <w:r w:rsidR="0044506E" w:rsidRPr="008659D5">
              <w:rPr>
                <w:rFonts w:ascii="Century Gothic" w:hAnsi="Century Gothic"/>
                <w:sz w:val="16"/>
                <w:szCs w:val="16"/>
              </w:rPr>
              <w:t xml:space="preserve"> variable selon le son sélectionné</w:t>
            </w:r>
            <w:r w:rsidRPr="008659D5">
              <w:rPr>
                <w:rFonts w:ascii="Century Gothic" w:hAnsi="Century Gothic"/>
                <w:sz w:val="16"/>
                <w:szCs w:val="16"/>
              </w:rPr>
              <w:t>)</w:t>
            </w:r>
          </w:p>
          <w:p w14:paraId="6E262227" w14:textId="4319CAC0" w:rsidR="00F969EC" w:rsidRPr="00E147EB" w:rsidRDefault="0044506E" w:rsidP="00D60C6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6"/>
                <w:szCs w:val="16"/>
              </w:rPr>
            </w:pPr>
            <w:r w:rsidRPr="008659D5">
              <w:rPr>
                <w:rFonts w:ascii="Century Gothic" w:hAnsi="Century Gothic" w:cs="Century Gothic"/>
                <w:sz w:val="16"/>
                <w:szCs w:val="16"/>
              </w:rPr>
              <w:t>V</w:t>
            </w:r>
            <w:r w:rsidR="00D60C63" w:rsidRPr="008659D5">
              <w:rPr>
                <w:rFonts w:ascii="Century Gothic" w:hAnsi="Century Gothic" w:cs="Century Gothic"/>
                <w:sz w:val="16"/>
                <w:szCs w:val="16"/>
              </w:rPr>
              <w:t>o</w:t>
            </w:r>
            <w:r w:rsidRPr="008659D5">
              <w:rPr>
                <w:rFonts w:ascii="Century Gothic" w:hAnsi="Century Gothic" w:cs="Century Gothic"/>
                <w:sz w:val="16"/>
                <w:szCs w:val="16"/>
              </w:rPr>
              <w:t>lume réglable par potentiomètre.</w:t>
            </w:r>
          </w:p>
        </w:tc>
      </w:tr>
      <w:tr w:rsidR="00C62586" w:rsidRPr="00C62586" w14:paraId="387B1F3B" w14:textId="77777777" w:rsidTr="004F1DBC">
        <w:trPr>
          <w:trHeight w:val="131"/>
        </w:trPr>
        <w:tc>
          <w:tcPr>
            <w:tcW w:w="2127" w:type="dxa"/>
            <w:shd w:val="clear" w:color="000000" w:fill="FFFFFF"/>
            <w:noWrap/>
            <w:vAlign w:val="center"/>
          </w:tcPr>
          <w:p w14:paraId="3AB2BEDA" w14:textId="77777777" w:rsidR="00D60C63" w:rsidRPr="008659D5" w:rsidRDefault="00D60C63" w:rsidP="00D60C63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8659D5">
              <w:rPr>
                <w:rFonts w:ascii="Century Gothic" w:hAnsi="Century Gothic"/>
                <w:b/>
                <w:sz w:val="16"/>
                <w:szCs w:val="16"/>
              </w:rPr>
              <w:t>CERTIFICATION ATEX</w:t>
            </w:r>
          </w:p>
        </w:tc>
        <w:tc>
          <w:tcPr>
            <w:tcW w:w="8499" w:type="dxa"/>
            <w:shd w:val="clear" w:color="000000" w:fill="FFFFFF"/>
            <w:noWrap/>
            <w:vAlign w:val="center"/>
          </w:tcPr>
          <w:p w14:paraId="16159157" w14:textId="77777777" w:rsidR="00E147EB" w:rsidRDefault="00D60C63" w:rsidP="006019A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6"/>
                <w:szCs w:val="16"/>
              </w:rPr>
            </w:pPr>
            <w:r w:rsidRPr="008659D5">
              <w:rPr>
                <w:rFonts w:ascii="Century Gothic" w:hAnsi="Century Gothic" w:cs="Century Gothic"/>
                <w:sz w:val="16"/>
                <w:szCs w:val="16"/>
              </w:rPr>
              <w:t>Ex II 2 G</w:t>
            </w:r>
            <w:r w:rsidR="006019AE">
              <w:rPr>
                <w:rFonts w:ascii="Century Gothic" w:hAnsi="Century Gothic" w:cs="Century Gothic"/>
                <w:sz w:val="16"/>
                <w:szCs w:val="16"/>
              </w:rPr>
              <w:t>D</w:t>
            </w:r>
          </w:p>
          <w:p w14:paraId="0B90C2D5" w14:textId="79F46DBA" w:rsidR="00D60C63" w:rsidRPr="008659D5" w:rsidRDefault="00D60C63" w:rsidP="006019A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6"/>
                <w:szCs w:val="16"/>
              </w:rPr>
            </w:pPr>
            <w:r w:rsidRPr="008659D5">
              <w:rPr>
                <w:rFonts w:ascii="Century Gothic" w:hAnsi="Century Gothic" w:cs="Century Gothic"/>
                <w:sz w:val="16"/>
                <w:szCs w:val="16"/>
              </w:rPr>
              <w:t>Ex d</w:t>
            </w:r>
            <w:r w:rsidR="006019AE">
              <w:rPr>
                <w:rFonts w:ascii="Century Gothic" w:hAnsi="Century Gothic" w:cs="Century Gothic"/>
                <w:sz w:val="16"/>
                <w:szCs w:val="16"/>
              </w:rPr>
              <w:t>b</w:t>
            </w:r>
            <w:r w:rsidRPr="008659D5">
              <w:rPr>
                <w:rFonts w:ascii="Century Gothic" w:hAnsi="Century Gothic" w:cs="Century Gothic"/>
                <w:sz w:val="16"/>
                <w:szCs w:val="16"/>
              </w:rPr>
              <w:t xml:space="preserve"> II</w:t>
            </w:r>
            <w:r w:rsidR="008752A6">
              <w:rPr>
                <w:rFonts w:ascii="Century Gothic" w:hAnsi="Century Gothic" w:cs="Century Gothic"/>
                <w:sz w:val="16"/>
                <w:szCs w:val="16"/>
              </w:rPr>
              <w:t>B</w:t>
            </w:r>
            <w:r w:rsidRPr="008659D5">
              <w:rPr>
                <w:rFonts w:ascii="Century Gothic" w:hAnsi="Century Gothic" w:cs="Century Gothic"/>
                <w:sz w:val="16"/>
                <w:szCs w:val="16"/>
              </w:rPr>
              <w:t xml:space="preserve"> T5</w:t>
            </w:r>
            <w:r w:rsidR="0020204B">
              <w:rPr>
                <w:rFonts w:ascii="Century Gothic" w:hAnsi="Century Gothic" w:cs="Century Gothic"/>
                <w:sz w:val="16"/>
                <w:szCs w:val="16"/>
              </w:rPr>
              <w:t xml:space="preserve"> </w:t>
            </w:r>
            <w:r w:rsidRPr="008659D5">
              <w:rPr>
                <w:rFonts w:ascii="Century Gothic" w:hAnsi="Century Gothic" w:cs="Century Gothic"/>
                <w:sz w:val="16"/>
                <w:szCs w:val="16"/>
              </w:rPr>
              <w:t>Gb</w:t>
            </w:r>
            <w:r w:rsidR="006019AE">
              <w:rPr>
                <w:rFonts w:ascii="Century Gothic" w:hAnsi="Century Gothic" w:cs="Century Gothic"/>
                <w:sz w:val="16"/>
                <w:szCs w:val="16"/>
              </w:rPr>
              <w:t xml:space="preserve">, </w:t>
            </w:r>
            <w:r w:rsidRPr="008659D5">
              <w:rPr>
                <w:rFonts w:ascii="Century Gothic" w:hAnsi="Century Gothic" w:cs="Century Gothic"/>
                <w:sz w:val="16"/>
                <w:szCs w:val="16"/>
              </w:rPr>
              <w:t xml:space="preserve">Ex </w:t>
            </w:r>
            <w:r w:rsidR="006019AE">
              <w:rPr>
                <w:rFonts w:ascii="Century Gothic" w:hAnsi="Century Gothic" w:cs="Century Gothic"/>
                <w:sz w:val="16"/>
                <w:szCs w:val="16"/>
              </w:rPr>
              <w:t xml:space="preserve">tb </w:t>
            </w:r>
            <w:r w:rsidRPr="008659D5">
              <w:rPr>
                <w:rFonts w:ascii="Century Gothic" w:hAnsi="Century Gothic" w:cs="Century Gothic"/>
                <w:sz w:val="16"/>
                <w:szCs w:val="16"/>
              </w:rPr>
              <w:t>IIIC T1</w:t>
            </w:r>
            <w:r w:rsidR="00684943">
              <w:rPr>
                <w:rFonts w:ascii="Century Gothic" w:hAnsi="Century Gothic" w:cs="Century Gothic"/>
                <w:sz w:val="16"/>
                <w:szCs w:val="16"/>
              </w:rPr>
              <w:t>00</w:t>
            </w:r>
            <w:r w:rsidRPr="008659D5">
              <w:rPr>
                <w:rFonts w:ascii="Century Gothic" w:hAnsi="Century Gothic" w:cs="Century Gothic"/>
                <w:sz w:val="16"/>
                <w:szCs w:val="16"/>
              </w:rPr>
              <w:t>°C Db, IP66</w:t>
            </w:r>
            <w:r w:rsidR="006019AE">
              <w:rPr>
                <w:rFonts w:ascii="Century Gothic" w:hAnsi="Century Gothic" w:cs="Century Gothic"/>
                <w:sz w:val="16"/>
                <w:szCs w:val="16"/>
              </w:rPr>
              <w:t xml:space="preserve"> </w:t>
            </w:r>
            <w:r w:rsidR="00684943">
              <w:rPr>
                <w:rFonts w:ascii="Century Gothic" w:hAnsi="Century Gothic" w:cs="Century Gothic"/>
                <w:sz w:val="16"/>
                <w:szCs w:val="16"/>
              </w:rPr>
              <w:t>de -55 à +49°</w:t>
            </w:r>
            <w:r w:rsidR="0020204B">
              <w:rPr>
                <w:rFonts w:ascii="Century Gothic" w:hAnsi="Century Gothic" w:cs="Century Gothic"/>
                <w:sz w:val="16"/>
                <w:szCs w:val="16"/>
              </w:rPr>
              <w:t>C</w:t>
            </w:r>
          </w:p>
          <w:p w14:paraId="4C3215CC" w14:textId="1FDB8330" w:rsidR="0044506E" w:rsidRPr="008659D5" w:rsidRDefault="0020204B" w:rsidP="002020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6"/>
                <w:szCs w:val="16"/>
              </w:rPr>
            </w:pPr>
            <w:r w:rsidRPr="008659D5">
              <w:rPr>
                <w:rFonts w:ascii="Century Gothic" w:hAnsi="Century Gothic" w:cs="Century Gothic"/>
                <w:sz w:val="16"/>
                <w:szCs w:val="16"/>
              </w:rPr>
              <w:t>Ex d</w:t>
            </w:r>
            <w:r>
              <w:rPr>
                <w:rFonts w:ascii="Century Gothic" w:hAnsi="Century Gothic" w:cs="Century Gothic"/>
                <w:sz w:val="16"/>
                <w:szCs w:val="16"/>
              </w:rPr>
              <w:t>b</w:t>
            </w:r>
            <w:r w:rsidRPr="008659D5">
              <w:rPr>
                <w:rFonts w:ascii="Century Gothic" w:hAnsi="Century Gothic" w:cs="Century Gothic"/>
                <w:sz w:val="16"/>
                <w:szCs w:val="16"/>
              </w:rPr>
              <w:t xml:space="preserve"> IIC T</w:t>
            </w:r>
            <w:r>
              <w:rPr>
                <w:rFonts w:ascii="Century Gothic" w:hAnsi="Century Gothic" w:cs="Century Gothic"/>
                <w:sz w:val="16"/>
                <w:szCs w:val="16"/>
              </w:rPr>
              <w:t xml:space="preserve">4 </w:t>
            </w:r>
            <w:r w:rsidRPr="008659D5">
              <w:rPr>
                <w:rFonts w:ascii="Century Gothic" w:hAnsi="Century Gothic" w:cs="Century Gothic"/>
                <w:sz w:val="16"/>
                <w:szCs w:val="16"/>
              </w:rPr>
              <w:t>Gb</w:t>
            </w:r>
            <w:r>
              <w:rPr>
                <w:rFonts w:ascii="Century Gothic" w:hAnsi="Century Gothic" w:cs="Century Gothic"/>
                <w:sz w:val="16"/>
                <w:szCs w:val="16"/>
              </w:rPr>
              <w:t xml:space="preserve">, </w:t>
            </w:r>
            <w:r w:rsidRPr="008659D5">
              <w:rPr>
                <w:rFonts w:ascii="Century Gothic" w:hAnsi="Century Gothic" w:cs="Century Gothic"/>
                <w:sz w:val="16"/>
                <w:szCs w:val="16"/>
              </w:rPr>
              <w:t xml:space="preserve">Ex </w:t>
            </w:r>
            <w:r>
              <w:rPr>
                <w:rFonts w:ascii="Century Gothic" w:hAnsi="Century Gothic" w:cs="Century Gothic"/>
                <w:sz w:val="16"/>
                <w:szCs w:val="16"/>
              </w:rPr>
              <w:t xml:space="preserve">tb </w:t>
            </w:r>
            <w:r w:rsidRPr="008659D5">
              <w:rPr>
                <w:rFonts w:ascii="Century Gothic" w:hAnsi="Century Gothic" w:cs="Century Gothic"/>
                <w:sz w:val="16"/>
                <w:szCs w:val="16"/>
              </w:rPr>
              <w:t>IIIC T1</w:t>
            </w:r>
            <w:r>
              <w:rPr>
                <w:rFonts w:ascii="Century Gothic" w:hAnsi="Century Gothic" w:cs="Century Gothic"/>
                <w:sz w:val="16"/>
                <w:szCs w:val="16"/>
              </w:rPr>
              <w:t>35</w:t>
            </w:r>
            <w:r w:rsidRPr="008659D5">
              <w:rPr>
                <w:rFonts w:ascii="Century Gothic" w:hAnsi="Century Gothic" w:cs="Century Gothic"/>
                <w:sz w:val="16"/>
                <w:szCs w:val="16"/>
              </w:rPr>
              <w:t>°C Db, IP66</w:t>
            </w:r>
            <w:r>
              <w:rPr>
                <w:rFonts w:ascii="Century Gothic" w:hAnsi="Century Gothic" w:cs="Century Gothic"/>
                <w:sz w:val="16"/>
                <w:szCs w:val="16"/>
              </w:rPr>
              <w:t xml:space="preserve"> de -55 à +70°C</w:t>
            </w:r>
          </w:p>
        </w:tc>
      </w:tr>
      <w:tr w:rsidR="0035405A" w:rsidRPr="000F05CC" w14:paraId="47B7C5D2" w14:textId="77777777" w:rsidTr="004F1DBC">
        <w:trPr>
          <w:trHeight w:val="131"/>
        </w:trPr>
        <w:tc>
          <w:tcPr>
            <w:tcW w:w="2127" w:type="dxa"/>
            <w:shd w:val="clear" w:color="000000" w:fill="FFFFFF"/>
            <w:noWrap/>
            <w:vAlign w:val="center"/>
          </w:tcPr>
          <w:p w14:paraId="6669F864" w14:textId="77777777" w:rsidR="0035405A" w:rsidRPr="008659D5" w:rsidRDefault="0035405A" w:rsidP="00D60C63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8659D5">
              <w:rPr>
                <w:rFonts w:ascii="Century Gothic" w:hAnsi="Century Gothic"/>
                <w:b/>
                <w:sz w:val="16"/>
                <w:szCs w:val="16"/>
              </w:rPr>
              <w:t>AUTRES CERTIFICATIONS</w:t>
            </w:r>
          </w:p>
        </w:tc>
        <w:tc>
          <w:tcPr>
            <w:tcW w:w="8499" w:type="dxa"/>
            <w:shd w:val="clear" w:color="000000" w:fill="FFFFFF"/>
            <w:noWrap/>
            <w:vAlign w:val="center"/>
          </w:tcPr>
          <w:p w14:paraId="0A6B0BFE" w14:textId="64B70836" w:rsidR="006D564E" w:rsidRPr="008752A6" w:rsidRDefault="008752A6" w:rsidP="006D564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6"/>
                <w:szCs w:val="16"/>
                <w:lang w:val="en-US"/>
              </w:rPr>
            </w:pPr>
            <w:r w:rsidRPr="00717D39"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>IECEx, UL</w:t>
            </w:r>
            <w:r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 xml:space="preserve"> &amp; cUL</w:t>
            </w:r>
            <w:r w:rsidRPr="00717D39"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 xml:space="preserve">, EAC, INMETRO, </w:t>
            </w:r>
            <w:r>
              <w:rPr>
                <w:rFonts w:ascii="Century Gothic" w:hAnsi="Century Gothic" w:cs="MyriadPro-BoldCond"/>
                <w:bCs/>
                <w:sz w:val="16"/>
                <w:szCs w:val="16"/>
                <w:lang w:val="en-US"/>
              </w:rPr>
              <w:t>ABS, UKEX</w:t>
            </w:r>
          </w:p>
        </w:tc>
      </w:tr>
      <w:tr w:rsidR="00C62586" w:rsidRPr="00C62586" w14:paraId="5862E1D0" w14:textId="77777777" w:rsidTr="004F1DBC">
        <w:trPr>
          <w:trHeight w:val="176"/>
        </w:trPr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02CEC1E" w14:textId="77777777" w:rsidR="00D60C63" w:rsidRPr="008659D5" w:rsidRDefault="00D60C63" w:rsidP="00D60C63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8659D5">
              <w:rPr>
                <w:rFonts w:ascii="Century Gothic" w:hAnsi="Century Gothic"/>
                <w:b/>
                <w:sz w:val="16"/>
                <w:szCs w:val="16"/>
              </w:rPr>
              <w:t>TEMPERATURE DE CERTIFICATION</w:t>
            </w:r>
          </w:p>
        </w:tc>
        <w:tc>
          <w:tcPr>
            <w:tcW w:w="8499" w:type="dxa"/>
            <w:shd w:val="clear" w:color="000000" w:fill="FFFFFF"/>
            <w:noWrap/>
            <w:vAlign w:val="center"/>
            <w:hideMark/>
          </w:tcPr>
          <w:p w14:paraId="492A4B63" w14:textId="77777777" w:rsidR="00C31C73" w:rsidRDefault="008752A6" w:rsidP="006D564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MyriadPro-Cond"/>
                <w:sz w:val="16"/>
                <w:szCs w:val="16"/>
              </w:rPr>
            </w:pPr>
            <w:r>
              <w:rPr>
                <w:rFonts w:ascii="Century Gothic" w:hAnsi="Century Gothic" w:cs="MyriadPro-Cond"/>
                <w:sz w:val="16"/>
                <w:szCs w:val="16"/>
              </w:rPr>
              <w:t>-55 à +49°C en IIB T5</w:t>
            </w:r>
          </w:p>
          <w:p w14:paraId="066B2B25" w14:textId="7638899C" w:rsidR="008752A6" w:rsidRPr="008659D5" w:rsidRDefault="008752A6" w:rsidP="008752A6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MyriadPro-Cond"/>
                <w:sz w:val="16"/>
                <w:szCs w:val="16"/>
              </w:rPr>
            </w:pPr>
            <w:r>
              <w:rPr>
                <w:rFonts w:ascii="Century Gothic" w:hAnsi="Century Gothic" w:cs="MyriadPro-Cond"/>
                <w:sz w:val="16"/>
                <w:szCs w:val="16"/>
              </w:rPr>
              <w:t>-55 à +70°C en IIC T4</w:t>
            </w:r>
          </w:p>
        </w:tc>
      </w:tr>
      <w:tr w:rsidR="00EF33F0" w:rsidRPr="00C62586" w14:paraId="16EB8517" w14:textId="77777777" w:rsidTr="004F1DBC">
        <w:trPr>
          <w:trHeight w:val="176"/>
        </w:trPr>
        <w:tc>
          <w:tcPr>
            <w:tcW w:w="2127" w:type="dxa"/>
            <w:shd w:val="clear" w:color="000000" w:fill="FFFFFF"/>
            <w:noWrap/>
            <w:vAlign w:val="center"/>
          </w:tcPr>
          <w:p w14:paraId="050B655B" w14:textId="7A562EDF" w:rsidR="00EF33F0" w:rsidRPr="008659D5" w:rsidRDefault="00EF33F0" w:rsidP="00D60C63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ETANCHEITE</w:t>
            </w:r>
          </w:p>
        </w:tc>
        <w:tc>
          <w:tcPr>
            <w:tcW w:w="8499" w:type="dxa"/>
            <w:shd w:val="clear" w:color="000000" w:fill="FFFFFF"/>
            <w:noWrap/>
            <w:vAlign w:val="center"/>
          </w:tcPr>
          <w:p w14:paraId="213C0729" w14:textId="50A29174" w:rsidR="00EF33F0" w:rsidRPr="008659D5" w:rsidRDefault="00EF33F0" w:rsidP="006D564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HelveticaNeue-Light"/>
                <w:sz w:val="16"/>
                <w:szCs w:val="16"/>
              </w:rPr>
            </w:pPr>
            <w:r>
              <w:rPr>
                <w:rFonts w:ascii="Century Gothic" w:hAnsi="Century Gothic" w:cs="HelveticaNeue-Light"/>
                <w:sz w:val="16"/>
                <w:szCs w:val="16"/>
              </w:rPr>
              <w:t>IP6</w:t>
            </w:r>
            <w:r w:rsidR="008752A6">
              <w:rPr>
                <w:rFonts w:ascii="Century Gothic" w:hAnsi="Century Gothic" w:cs="HelveticaNeue-Light"/>
                <w:sz w:val="16"/>
                <w:szCs w:val="16"/>
              </w:rPr>
              <w:t>6</w:t>
            </w:r>
          </w:p>
        </w:tc>
      </w:tr>
      <w:tr w:rsidR="00C62586" w:rsidRPr="00C62586" w14:paraId="3117AC3A" w14:textId="77777777" w:rsidTr="004F1DBC">
        <w:trPr>
          <w:trHeight w:val="204"/>
        </w:trPr>
        <w:tc>
          <w:tcPr>
            <w:tcW w:w="2127" w:type="dxa"/>
            <w:shd w:val="clear" w:color="000000" w:fill="FFFFFF"/>
            <w:noWrap/>
            <w:vAlign w:val="center"/>
          </w:tcPr>
          <w:p w14:paraId="647DCB51" w14:textId="77777777" w:rsidR="00D60C63" w:rsidRPr="008659D5" w:rsidRDefault="00D60C63" w:rsidP="00160BD0">
            <w:pPr>
              <w:pStyle w:val="Sansinterligne"/>
              <w:rPr>
                <w:rFonts w:ascii="Century Gothic" w:hAnsi="Century Gothic"/>
                <w:b/>
                <w:sz w:val="16"/>
                <w:szCs w:val="16"/>
              </w:rPr>
            </w:pPr>
            <w:r w:rsidRPr="008659D5">
              <w:rPr>
                <w:rFonts w:ascii="Century Gothic" w:hAnsi="Century Gothic"/>
                <w:b/>
                <w:sz w:val="16"/>
                <w:szCs w:val="16"/>
              </w:rPr>
              <w:t>SONS</w:t>
            </w:r>
          </w:p>
        </w:tc>
        <w:tc>
          <w:tcPr>
            <w:tcW w:w="8499" w:type="dxa"/>
            <w:shd w:val="clear" w:color="000000" w:fill="FFFFFF"/>
            <w:noWrap/>
            <w:vAlign w:val="center"/>
          </w:tcPr>
          <w:p w14:paraId="48EDCBB3" w14:textId="160A28A2" w:rsidR="00D60C63" w:rsidRPr="008659D5" w:rsidRDefault="008752A6" w:rsidP="00D60C6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6"/>
                <w:szCs w:val="16"/>
              </w:rPr>
            </w:pPr>
            <w:r>
              <w:rPr>
                <w:rFonts w:ascii="Century Gothic" w:hAnsi="Century Gothic" w:cs="Century Gothic"/>
                <w:sz w:val="16"/>
                <w:szCs w:val="16"/>
              </w:rPr>
              <w:t>15</w:t>
            </w:r>
            <w:r w:rsidR="00D60C63" w:rsidRPr="008659D5">
              <w:rPr>
                <w:rFonts w:ascii="Century Gothic" w:hAnsi="Century Gothic" w:cs="Century Gothic"/>
                <w:sz w:val="16"/>
                <w:szCs w:val="16"/>
              </w:rPr>
              <w:t xml:space="preserve"> sons dont le son AFNOR NFS32001. </w:t>
            </w:r>
          </w:p>
          <w:p w14:paraId="65AC73BB" w14:textId="329FF6F0" w:rsidR="00160BD0" w:rsidRDefault="008752A6" w:rsidP="00D60C63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6"/>
                <w:szCs w:val="16"/>
              </w:rPr>
            </w:pPr>
            <w:r>
              <w:rPr>
                <w:rFonts w:ascii="Century Gothic" w:hAnsi="Century Gothic" w:cs="Century Gothic"/>
                <w:sz w:val="16"/>
                <w:szCs w:val="16"/>
              </w:rPr>
              <w:t>Son sélectionnable par sélecteur interne</w:t>
            </w:r>
          </w:p>
          <w:p w14:paraId="015B92B4" w14:textId="0CF1A2B1" w:rsidR="00F969EC" w:rsidRPr="008659D5" w:rsidRDefault="008752A6" w:rsidP="0041689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 Gothic"/>
                <w:sz w:val="16"/>
                <w:szCs w:val="16"/>
              </w:rPr>
            </w:pPr>
            <w:r>
              <w:rPr>
                <w:rFonts w:ascii="Century Gothic" w:hAnsi="Century Gothic" w:cs="Century Gothic"/>
                <w:sz w:val="16"/>
                <w:szCs w:val="16"/>
              </w:rPr>
              <w:t>Possibilité d’activer jusqu’à 4 sons par séle</w:t>
            </w:r>
            <w:r w:rsidR="00416892">
              <w:rPr>
                <w:rFonts w:ascii="Century Gothic" w:hAnsi="Century Gothic" w:cs="Century Gothic"/>
                <w:sz w:val="16"/>
                <w:szCs w:val="16"/>
              </w:rPr>
              <w:t>cteur externe</w:t>
            </w:r>
          </w:p>
        </w:tc>
      </w:tr>
      <w:tr w:rsidR="00C62586" w:rsidRPr="00C62586" w14:paraId="0C35B355" w14:textId="77777777" w:rsidTr="004930F6">
        <w:trPr>
          <w:trHeight w:val="204"/>
        </w:trPr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743706AF" w14:textId="77777777" w:rsidR="006D564E" w:rsidRDefault="009F6456" w:rsidP="006D564E">
            <w:pPr>
              <w:pStyle w:val="Sansinterligne"/>
              <w:rPr>
                <w:rFonts w:ascii="Century Gothic" w:hAnsi="Century Gothic"/>
                <w:b/>
                <w:sz w:val="16"/>
                <w:szCs w:val="16"/>
              </w:rPr>
            </w:pPr>
            <w:r w:rsidRPr="008659D5">
              <w:rPr>
                <w:rFonts w:ascii="Century Gothic" w:hAnsi="Century Gothic"/>
                <w:b/>
                <w:sz w:val="16"/>
                <w:szCs w:val="16"/>
              </w:rPr>
              <w:t>ALIMENTATION</w:t>
            </w:r>
            <w:r w:rsidR="006D564E">
              <w:rPr>
                <w:rFonts w:ascii="Century Gothic" w:hAnsi="Century Gothic"/>
                <w:b/>
                <w:sz w:val="16"/>
                <w:szCs w:val="16"/>
              </w:rPr>
              <w:t xml:space="preserve"> </w:t>
            </w:r>
            <w:r w:rsidRPr="008659D5">
              <w:rPr>
                <w:rFonts w:ascii="Century Gothic" w:hAnsi="Century Gothic"/>
                <w:b/>
                <w:sz w:val="16"/>
                <w:szCs w:val="16"/>
              </w:rPr>
              <w:t>&amp;</w:t>
            </w:r>
          </w:p>
          <w:p w14:paraId="7E085634" w14:textId="77777777" w:rsidR="00D60C63" w:rsidRPr="008659D5" w:rsidRDefault="009F6456" w:rsidP="006D564E">
            <w:pPr>
              <w:pStyle w:val="Sansinterligne"/>
              <w:rPr>
                <w:rFonts w:ascii="Century Gothic" w:hAnsi="Century Gothic"/>
                <w:b/>
                <w:sz w:val="16"/>
                <w:szCs w:val="16"/>
              </w:rPr>
            </w:pPr>
            <w:r w:rsidRPr="008659D5">
              <w:rPr>
                <w:rFonts w:ascii="Century Gothic" w:hAnsi="Century Gothic"/>
                <w:b/>
                <w:sz w:val="16"/>
                <w:szCs w:val="16"/>
              </w:rPr>
              <w:t>CONSOMMATION</w:t>
            </w:r>
          </w:p>
        </w:tc>
        <w:tc>
          <w:tcPr>
            <w:tcW w:w="8499" w:type="dxa"/>
            <w:shd w:val="clear" w:color="000000" w:fill="FFFFFF"/>
            <w:noWrap/>
            <w:vAlign w:val="center"/>
          </w:tcPr>
          <w:p w14:paraId="5DB02BE5" w14:textId="53A171C5" w:rsidR="006D564E" w:rsidRDefault="004930F6" w:rsidP="009F6456">
            <w:pPr>
              <w:pStyle w:val="Sansinterligne"/>
              <w:rPr>
                <w:rFonts w:ascii="Century Gothic" w:hAnsi="Century Gothic" w:cs="Century Gothic"/>
                <w:sz w:val="16"/>
                <w:szCs w:val="16"/>
              </w:rPr>
            </w:pPr>
            <w:r>
              <w:rPr>
                <w:rFonts w:ascii="Century Gothic" w:hAnsi="Century Gothic" w:cs="Century Gothic"/>
                <w:sz w:val="16"/>
                <w:szCs w:val="16"/>
              </w:rPr>
              <w:t>24 Vcc = 460 mA</w:t>
            </w:r>
          </w:p>
          <w:p w14:paraId="6221E171" w14:textId="4EE8CA30" w:rsidR="004930F6" w:rsidRDefault="004930F6" w:rsidP="009F6456">
            <w:pPr>
              <w:pStyle w:val="Sansinterligne"/>
              <w:rPr>
                <w:rFonts w:ascii="Century Gothic" w:hAnsi="Century Gothic" w:cs="Century Gothic"/>
                <w:sz w:val="16"/>
                <w:szCs w:val="16"/>
              </w:rPr>
            </w:pPr>
            <w:r>
              <w:rPr>
                <w:rFonts w:ascii="Century Gothic" w:hAnsi="Century Gothic" w:cs="Century Gothic"/>
                <w:sz w:val="16"/>
                <w:szCs w:val="16"/>
              </w:rPr>
              <w:t>120 Vca = 140 mA</w:t>
            </w:r>
          </w:p>
          <w:p w14:paraId="1A74C1A6" w14:textId="05CDD4C9" w:rsidR="004930F6" w:rsidRPr="008659D5" w:rsidRDefault="004930F6" w:rsidP="009F6456">
            <w:pPr>
              <w:pStyle w:val="Sansinterligne"/>
              <w:rPr>
                <w:rFonts w:ascii="Century Gothic" w:hAnsi="Century Gothic" w:cs="Century Gothic"/>
                <w:sz w:val="16"/>
                <w:szCs w:val="16"/>
              </w:rPr>
            </w:pPr>
            <w:r>
              <w:rPr>
                <w:rFonts w:ascii="Century Gothic" w:hAnsi="Century Gothic" w:cs="Century Gothic"/>
                <w:sz w:val="16"/>
                <w:szCs w:val="16"/>
              </w:rPr>
              <w:t xml:space="preserve"> 230Vca = 80mA</w:t>
            </w:r>
          </w:p>
        </w:tc>
      </w:tr>
      <w:tr w:rsidR="00C62586" w:rsidRPr="00C62586" w14:paraId="632D7515" w14:textId="77777777" w:rsidTr="004F1DBC">
        <w:trPr>
          <w:trHeight w:val="113"/>
        </w:trPr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29DAAB4B" w14:textId="77777777" w:rsidR="00D60C63" w:rsidRPr="008659D5" w:rsidRDefault="00D60C63" w:rsidP="00D60C63">
            <w:pPr>
              <w:spacing w:after="0" w:line="240" w:lineRule="auto"/>
              <w:rPr>
                <w:rFonts w:ascii="Century Gothic" w:hAnsi="Century Gothic"/>
                <w:sz w:val="16"/>
                <w:szCs w:val="16"/>
              </w:rPr>
            </w:pPr>
            <w:r w:rsidRPr="008659D5">
              <w:rPr>
                <w:rFonts w:ascii="Century Gothic" w:hAnsi="Century Gothic"/>
                <w:b/>
                <w:sz w:val="16"/>
                <w:szCs w:val="16"/>
              </w:rPr>
              <w:t>MATIERE</w:t>
            </w:r>
          </w:p>
        </w:tc>
        <w:tc>
          <w:tcPr>
            <w:tcW w:w="8499" w:type="dxa"/>
            <w:shd w:val="clear" w:color="000000" w:fill="FFFFFF"/>
            <w:noWrap/>
            <w:vAlign w:val="center"/>
            <w:hideMark/>
          </w:tcPr>
          <w:p w14:paraId="40F5DA27" w14:textId="746B9237" w:rsidR="004930F6" w:rsidRDefault="00D60C63" w:rsidP="00CC5571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 w:rsidRPr="008659D5">
              <w:rPr>
                <w:rFonts w:ascii="Century Gothic" w:hAnsi="Century Gothic"/>
                <w:sz w:val="16"/>
                <w:szCs w:val="16"/>
              </w:rPr>
              <w:t>Corps en polyester renforcé de fibres de verre (GRP</w:t>
            </w:r>
            <w:r w:rsidR="004930F6">
              <w:rPr>
                <w:rFonts w:ascii="Century Gothic" w:hAnsi="Century Gothic"/>
                <w:sz w:val="16"/>
                <w:szCs w:val="16"/>
              </w:rPr>
              <w:t>)</w:t>
            </w:r>
          </w:p>
          <w:p w14:paraId="44EA14D1" w14:textId="6251BA79" w:rsidR="00D60C63" w:rsidRPr="008659D5" w:rsidRDefault="00D60C63" w:rsidP="00CC5571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 w:rsidRPr="008659D5">
              <w:rPr>
                <w:rFonts w:ascii="Century Gothic" w:hAnsi="Century Gothic"/>
                <w:sz w:val="16"/>
                <w:szCs w:val="16"/>
              </w:rPr>
              <w:t>Fixation et visserie en Inox 316</w:t>
            </w:r>
          </w:p>
        </w:tc>
      </w:tr>
      <w:tr w:rsidR="00C62586" w:rsidRPr="00C62586" w14:paraId="5C14EBF7" w14:textId="77777777" w:rsidTr="004F1DBC">
        <w:trPr>
          <w:trHeight w:val="240"/>
        </w:trPr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61F19AB1" w14:textId="77777777" w:rsidR="00D60C63" w:rsidRPr="008659D5" w:rsidRDefault="00D60C63" w:rsidP="00D60C63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8659D5">
              <w:rPr>
                <w:rFonts w:ascii="Century Gothic" w:hAnsi="Century Gothic"/>
                <w:b/>
                <w:sz w:val="16"/>
                <w:szCs w:val="16"/>
              </w:rPr>
              <w:t>ENTREE ET CABLAGE</w:t>
            </w:r>
          </w:p>
        </w:tc>
        <w:tc>
          <w:tcPr>
            <w:tcW w:w="8499" w:type="dxa"/>
            <w:shd w:val="clear" w:color="000000" w:fill="FFFFFF"/>
            <w:noWrap/>
            <w:vAlign w:val="center"/>
            <w:hideMark/>
          </w:tcPr>
          <w:p w14:paraId="0CC86001" w14:textId="7AD7EF37" w:rsidR="00D60C63" w:rsidRDefault="00D60C63" w:rsidP="00D60C63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 w:rsidRPr="008659D5">
              <w:rPr>
                <w:rFonts w:ascii="Century Gothic" w:hAnsi="Century Gothic"/>
                <w:sz w:val="16"/>
                <w:szCs w:val="16"/>
              </w:rPr>
              <w:t>2 x M20 (</w:t>
            </w:r>
            <w:r w:rsidR="004930F6">
              <w:rPr>
                <w:rFonts w:ascii="Century Gothic" w:hAnsi="Century Gothic"/>
                <w:sz w:val="16"/>
                <w:szCs w:val="16"/>
              </w:rPr>
              <w:t>dont une entrée avec un</w:t>
            </w:r>
            <w:r w:rsidRPr="008659D5">
              <w:rPr>
                <w:rFonts w:ascii="Century Gothic" w:hAnsi="Century Gothic"/>
                <w:sz w:val="16"/>
                <w:szCs w:val="16"/>
              </w:rPr>
              <w:t xml:space="preserve"> bouchon</w:t>
            </w:r>
            <w:r w:rsidR="004930F6">
              <w:rPr>
                <w:rFonts w:ascii="Century Gothic" w:hAnsi="Century Gothic"/>
                <w:sz w:val="16"/>
                <w:szCs w:val="16"/>
              </w:rPr>
              <w:t xml:space="preserve"> laiton</w:t>
            </w:r>
            <w:r w:rsidR="004F1DBC">
              <w:rPr>
                <w:rFonts w:ascii="Century Gothic" w:hAnsi="Century Gothic"/>
                <w:sz w:val="16"/>
                <w:szCs w:val="16"/>
              </w:rPr>
              <w:t xml:space="preserve">). </w:t>
            </w:r>
          </w:p>
          <w:p w14:paraId="718024E9" w14:textId="659E3CA5" w:rsidR="00F969EC" w:rsidRPr="008659D5" w:rsidRDefault="00F969EC" w:rsidP="00D60C63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Bornier : </w:t>
            </w:r>
            <w:r w:rsidR="004F61C2">
              <w:rPr>
                <w:rFonts w:ascii="Century Gothic" w:hAnsi="Century Gothic"/>
                <w:sz w:val="16"/>
                <w:szCs w:val="16"/>
              </w:rPr>
              <w:t>11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bornes de 2,5mm² en standard</w:t>
            </w:r>
          </w:p>
        </w:tc>
      </w:tr>
      <w:tr w:rsidR="006D564E" w:rsidRPr="00C62586" w14:paraId="71B234A1" w14:textId="77777777" w:rsidTr="004F1DBC">
        <w:trPr>
          <w:trHeight w:val="240"/>
        </w:trPr>
        <w:tc>
          <w:tcPr>
            <w:tcW w:w="2127" w:type="dxa"/>
            <w:shd w:val="clear" w:color="000000" w:fill="FFFFFF"/>
            <w:noWrap/>
            <w:vAlign w:val="center"/>
          </w:tcPr>
          <w:p w14:paraId="29AD3D2C" w14:textId="77777777" w:rsidR="006D564E" w:rsidRPr="008659D5" w:rsidRDefault="006D564E" w:rsidP="00D60C63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>
              <w:rPr>
                <w:rFonts w:ascii="Century Gothic" w:hAnsi="Century Gothic"/>
                <w:b/>
                <w:sz w:val="16"/>
                <w:szCs w:val="16"/>
              </w:rPr>
              <w:t>FINITION</w:t>
            </w:r>
          </w:p>
        </w:tc>
        <w:tc>
          <w:tcPr>
            <w:tcW w:w="8499" w:type="dxa"/>
            <w:shd w:val="clear" w:color="000000" w:fill="FFFFFF"/>
            <w:noWrap/>
            <w:vAlign w:val="center"/>
          </w:tcPr>
          <w:p w14:paraId="76107DAC" w14:textId="3D162EED" w:rsidR="006D564E" w:rsidRPr="008659D5" w:rsidRDefault="004F61C2" w:rsidP="00D60C63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N</w:t>
            </w:r>
            <w:r w:rsidR="006D564E">
              <w:rPr>
                <w:rFonts w:ascii="Century Gothic" w:hAnsi="Century Gothic"/>
                <w:sz w:val="16"/>
                <w:szCs w:val="16"/>
              </w:rPr>
              <w:t>oir dans la masse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en standard</w:t>
            </w:r>
            <w:r w:rsidR="006D564E">
              <w:rPr>
                <w:rFonts w:ascii="Century Gothic" w:hAnsi="Century Gothic"/>
                <w:sz w:val="16"/>
                <w:szCs w:val="16"/>
              </w:rPr>
              <w:t>.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Collerette de couleur en option</w:t>
            </w:r>
          </w:p>
        </w:tc>
      </w:tr>
      <w:tr w:rsidR="00C62586" w:rsidRPr="00C62586" w14:paraId="19EFA12F" w14:textId="77777777" w:rsidTr="004F1DBC">
        <w:trPr>
          <w:trHeight w:val="177"/>
        </w:trPr>
        <w:tc>
          <w:tcPr>
            <w:tcW w:w="2127" w:type="dxa"/>
            <w:shd w:val="clear" w:color="000000" w:fill="FFFFFF"/>
            <w:noWrap/>
            <w:vAlign w:val="center"/>
            <w:hideMark/>
          </w:tcPr>
          <w:p w14:paraId="5C99FC26" w14:textId="77777777" w:rsidR="00D60C63" w:rsidRPr="008659D5" w:rsidRDefault="00D60C63" w:rsidP="00D60C63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8659D5">
              <w:rPr>
                <w:rFonts w:ascii="Century Gothic" w:hAnsi="Century Gothic"/>
                <w:b/>
                <w:sz w:val="16"/>
                <w:szCs w:val="16"/>
              </w:rPr>
              <w:t>POIDS</w:t>
            </w:r>
            <w:r w:rsidRPr="008659D5">
              <w:rPr>
                <w:rFonts w:ascii="Century Gothic" w:hAnsi="Century Gothic"/>
                <w:sz w:val="16"/>
                <w:szCs w:val="16"/>
              </w:rPr>
              <w:tab/>
            </w:r>
          </w:p>
        </w:tc>
        <w:tc>
          <w:tcPr>
            <w:tcW w:w="8499" w:type="dxa"/>
            <w:shd w:val="clear" w:color="000000" w:fill="FFFFFF"/>
            <w:noWrap/>
            <w:vAlign w:val="center"/>
            <w:hideMark/>
          </w:tcPr>
          <w:p w14:paraId="1A6B1ACB" w14:textId="68B1F185" w:rsidR="00D60C63" w:rsidRPr="008659D5" w:rsidRDefault="00D60C63" w:rsidP="006D564E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 w:rsidRPr="008659D5">
              <w:rPr>
                <w:rFonts w:ascii="Century Gothic" w:hAnsi="Century Gothic"/>
                <w:sz w:val="16"/>
                <w:szCs w:val="16"/>
              </w:rPr>
              <w:t>4,</w:t>
            </w:r>
            <w:r w:rsidR="004F61C2">
              <w:rPr>
                <w:rFonts w:ascii="Century Gothic" w:hAnsi="Century Gothic"/>
                <w:sz w:val="16"/>
                <w:szCs w:val="16"/>
              </w:rPr>
              <w:t>3</w:t>
            </w:r>
            <w:r w:rsidRPr="008659D5">
              <w:rPr>
                <w:rFonts w:ascii="Century Gothic" w:hAnsi="Century Gothic"/>
                <w:sz w:val="16"/>
                <w:szCs w:val="16"/>
              </w:rPr>
              <w:t>6 kg</w:t>
            </w:r>
          </w:p>
        </w:tc>
      </w:tr>
      <w:tr w:rsidR="00C62586" w:rsidRPr="00C62586" w14:paraId="456636C5" w14:textId="77777777" w:rsidTr="004F61C2">
        <w:trPr>
          <w:trHeight w:val="396"/>
        </w:trPr>
        <w:tc>
          <w:tcPr>
            <w:tcW w:w="2127" w:type="dxa"/>
            <w:shd w:val="clear" w:color="000000" w:fill="FFFFFF"/>
            <w:noWrap/>
            <w:vAlign w:val="center"/>
          </w:tcPr>
          <w:p w14:paraId="19074DD6" w14:textId="77777777" w:rsidR="00D60C63" w:rsidRPr="008659D5" w:rsidRDefault="00D60C63" w:rsidP="00D60C63">
            <w:pPr>
              <w:spacing w:after="0" w:line="240" w:lineRule="auto"/>
              <w:rPr>
                <w:rFonts w:ascii="Century Gothic" w:hAnsi="Century Gothic"/>
                <w:b/>
                <w:sz w:val="16"/>
                <w:szCs w:val="16"/>
              </w:rPr>
            </w:pPr>
            <w:r w:rsidRPr="008659D5">
              <w:rPr>
                <w:rFonts w:ascii="Century Gothic" w:hAnsi="Century Gothic"/>
                <w:b/>
                <w:sz w:val="16"/>
                <w:szCs w:val="16"/>
              </w:rPr>
              <w:t>OPTIONS</w:t>
            </w:r>
          </w:p>
        </w:tc>
        <w:tc>
          <w:tcPr>
            <w:tcW w:w="8499" w:type="dxa"/>
            <w:shd w:val="clear" w:color="000000" w:fill="FFFFFF"/>
            <w:noWrap/>
            <w:vAlign w:val="center"/>
          </w:tcPr>
          <w:p w14:paraId="7801712F" w14:textId="77777777" w:rsidR="004F61C2" w:rsidRDefault="004F61C2" w:rsidP="004F61C2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MyriadPro-Cond"/>
                <w:sz w:val="16"/>
                <w:szCs w:val="16"/>
              </w:rPr>
            </w:pPr>
            <w:r>
              <w:rPr>
                <w:rFonts w:ascii="Century Gothic" w:hAnsi="Century Gothic" w:cs="MyriadPro-Cond"/>
                <w:sz w:val="16"/>
                <w:szCs w:val="16"/>
              </w:rPr>
              <w:t>Kit Etrier de fixation en U. Polyester et inox.</w:t>
            </w:r>
          </w:p>
          <w:p w14:paraId="09596437" w14:textId="6A601EDE" w:rsidR="00160BD0" w:rsidRPr="008659D5" w:rsidRDefault="004F61C2" w:rsidP="004F61C2">
            <w:pPr>
              <w:pStyle w:val="Sansinterligne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MyriadPro-Cond"/>
                <w:sz w:val="16"/>
                <w:szCs w:val="16"/>
              </w:rPr>
              <w:t>Collerette de couleur avec support pour étiquette de repérage, polyester.</w:t>
            </w:r>
          </w:p>
        </w:tc>
      </w:tr>
    </w:tbl>
    <w:p w14:paraId="047EE730" w14:textId="135B3169" w:rsidR="00732BDB" w:rsidRPr="006019AE" w:rsidRDefault="00732BDB" w:rsidP="00DE4AEB">
      <w:pPr>
        <w:rPr>
          <w:rFonts w:ascii="Century Gothic" w:hAnsi="Century Gothic"/>
          <w:sz w:val="20"/>
          <w:szCs w:val="20"/>
        </w:rPr>
      </w:pPr>
    </w:p>
    <w:p w14:paraId="7D500485" w14:textId="5727C299" w:rsidR="00771BC0" w:rsidRDefault="004F61C2" w:rsidP="00DE4AEB">
      <w:pPr>
        <w:rPr>
          <w:rFonts w:ascii="Century Gothic" w:hAnsi="Century Gothic"/>
          <w:sz w:val="40"/>
        </w:rPr>
      </w:pPr>
      <w:r w:rsidRPr="0063587D">
        <w:rPr>
          <w:rFonts w:ascii="Century Gothic" w:hAnsi="Century Gothic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09E620F" wp14:editId="3F7A2E6B">
                <wp:simplePos x="0" y="0"/>
                <wp:positionH relativeFrom="margin">
                  <wp:align>left</wp:align>
                </wp:positionH>
                <wp:positionV relativeFrom="paragraph">
                  <wp:posOffset>3772796</wp:posOffset>
                </wp:positionV>
                <wp:extent cx="6622415" cy="640977"/>
                <wp:effectExtent l="0" t="0" r="6985" b="698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2415" cy="6409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469"/>
                              <w:gridCol w:w="7662"/>
                            </w:tblGrid>
                            <w:tr w:rsidR="004F61C2" w:rsidRPr="00D20266" w14:paraId="60AE7FFB" w14:textId="77777777" w:rsidTr="00863813">
                              <w:trPr>
                                <w:trHeight w:val="141"/>
                                <w:jc w:val="center"/>
                              </w:trPr>
                              <w:tc>
                                <w:tcPr>
                                  <w:tcW w:w="246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D96C6D9" w14:textId="77777777" w:rsidR="004F61C2" w:rsidRPr="00863813" w:rsidRDefault="004F61C2" w:rsidP="008979AA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63813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  <w:szCs w:val="16"/>
                                    </w:rPr>
                                    <w:t>Code Produit</w:t>
                                  </w:r>
                                </w:p>
                              </w:tc>
                              <w:tc>
                                <w:tcPr>
                                  <w:tcW w:w="766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1C576AF2" w14:textId="77777777" w:rsidR="004F61C2" w:rsidRPr="00863813" w:rsidRDefault="004F61C2" w:rsidP="008979AA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863813">
                                    <w:rPr>
                                      <w:rFonts w:ascii="Century Gothic" w:hAnsi="Century Gothic"/>
                                      <w:b/>
                                      <w:sz w:val="16"/>
                                      <w:szCs w:val="16"/>
                                    </w:rPr>
                                    <w:t>Désignation</w:t>
                                  </w:r>
                                </w:p>
                              </w:tc>
                            </w:tr>
                            <w:tr w:rsidR="004F61C2" w:rsidRPr="004F61C2" w14:paraId="68134C65" w14:textId="77777777" w:rsidTr="004F61C2">
                              <w:trPr>
                                <w:trHeight w:val="106"/>
                                <w:jc w:val="center"/>
                              </w:trPr>
                              <w:tc>
                                <w:tcPr>
                                  <w:tcW w:w="246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170B79F" w14:textId="54535AB2" w:rsidR="004F61C2" w:rsidRPr="00863813" w:rsidRDefault="004F61C2" w:rsidP="00863813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16"/>
                                      <w:szCs w:val="16"/>
                                    </w:rPr>
                                    <w:t>GSNDMVD</w:t>
                                  </w:r>
                                </w:p>
                              </w:tc>
                              <w:tc>
                                <w:tcPr>
                                  <w:tcW w:w="766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7C4116C4" w14:textId="483C5D85" w:rsidR="004F61C2" w:rsidRPr="004F61C2" w:rsidRDefault="004F61C2" w:rsidP="00863813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sz w:val="16"/>
                                      <w:szCs w:val="16"/>
                                    </w:rPr>
                                  </w:pPr>
                                  <w:r w:rsidRPr="004F61C2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 xml:space="preserve">Sirène électronique 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G-SND</w:t>
                                  </w:r>
                                  <w:r w:rsidRPr="004F61C2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_24Vcc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/120&amp;230Vca</w:t>
                                  </w:r>
                                  <w:r w:rsidRPr="004F61C2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_ATEX_</w:t>
                                  </w: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noire</w:t>
                                  </w:r>
                                </w:p>
                              </w:tc>
                            </w:tr>
                            <w:tr w:rsidR="004F61C2" w:rsidRPr="007410A3" w14:paraId="553D4457" w14:textId="77777777" w:rsidTr="004F61C2">
                              <w:trPr>
                                <w:trHeight w:val="106"/>
                                <w:jc w:val="center"/>
                              </w:trPr>
                              <w:tc>
                                <w:tcPr>
                                  <w:tcW w:w="2469" w:type="dxa"/>
                                  <w:vAlign w:val="center"/>
                                </w:tcPr>
                                <w:p w14:paraId="23196FD8" w14:textId="77777777" w:rsidR="004F61C2" w:rsidRPr="004F61C2" w:rsidRDefault="004F61C2" w:rsidP="00FF30ED">
                                  <w:pPr>
                                    <w:pStyle w:val="Sansinterligne"/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</w:pPr>
                                  <w:r w:rsidRPr="004F61C2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G-KIT-ST</w:t>
                                  </w:r>
                                </w:p>
                              </w:tc>
                              <w:tc>
                                <w:tcPr>
                                  <w:tcW w:w="7662" w:type="dxa"/>
                                  <w:vAlign w:val="center"/>
                                </w:tcPr>
                                <w:p w14:paraId="21E47A87" w14:textId="77777777" w:rsidR="004F61C2" w:rsidRPr="004F61C2" w:rsidRDefault="004F61C2" w:rsidP="00FF30ED">
                                  <w:pPr>
                                    <w:pStyle w:val="Sansinterligne"/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</w:pPr>
                                  <w:r w:rsidRPr="004F61C2"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Kit Etrier de fixation polyester &amp; inox</w:t>
                                  </w:r>
                                </w:p>
                              </w:tc>
                            </w:tr>
                            <w:tr w:rsidR="004F61C2" w:rsidRPr="007410A3" w14:paraId="6C9A6089" w14:textId="77777777" w:rsidTr="00863813">
                              <w:trPr>
                                <w:trHeight w:val="106"/>
                                <w:jc w:val="center"/>
                              </w:trPr>
                              <w:tc>
                                <w:tcPr>
                                  <w:tcW w:w="2469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A739965" w14:textId="77777777" w:rsidR="004F61C2" w:rsidRDefault="004F61C2" w:rsidP="00FF30ED">
                                  <w:pPr>
                                    <w:pStyle w:val="Sansinterligne"/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G-KIT-RP-R</w:t>
                                  </w:r>
                                </w:p>
                              </w:tc>
                              <w:tc>
                                <w:tcPr>
                                  <w:tcW w:w="7662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2FD07EBA" w14:textId="77777777" w:rsidR="004F61C2" w:rsidRPr="00863813" w:rsidRDefault="004F61C2" w:rsidP="00FF30ED">
                                  <w:pPr>
                                    <w:pStyle w:val="Sansinterligne"/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Century Gothic" w:hAnsi="Century Gothic" w:cs="Arial"/>
                                      <w:sz w:val="16"/>
                                      <w:szCs w:val="16"/>
                                    </w:rPr>
                                    <w:t>Collerette de couleur rouge avec porte étiquette noire.</w:t>
                                  </w:r>
                                </w:p>
                              </w:tc>
                            </w:tr>
                            <w:tr w:rsidR="004F61C2" w:rsidRPr="007410A3" w14:paraId="4E37B083" w14:textId="77777777" w:rsidTr="00863813">
                              <w:trPr>
                                <w:trHeight w:val="106"/>
                                <w:jc w:val="center"/>
                              </w:trPr>
                              <w:tc>
                                <w:tcPr>
                                  <w:tcW w:w="10131" w:type="dxa"/>
                                  <w:gridSpan w:val="2"/>
                                  <w:shd w:val="clear" w:color="auto" w:fill="FFFFFF" w:themeFill="background1"/>
                                  <w:vAlign w:val="center"/>
                                </w:tcPr>
                                <w:p w14:paraId="79766618" w14:textId="77777777" w:rsidR="004F61C2" w:rsidRPr="00347B24" w:rsidRDefault="004F61C2" w:rsidP="00FF30ED">
                                  <w:pPr>
                                    <w:pStyle w:val="Sansinterligne"/>
                                    <w:jc w:val="center"/>
                                    <w:rPr>
                                      <w:rFonts w:ascii="Century Gothic" w:hAnsi="Century Gothic" w:cs="MyriadPro-Regular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97B6CED" w14:textId="77777777" w:rsidR="004F61C2" w:rsidRPr="00EB700F" w:rsidRDefault="004F61C2" w:rsidP="004F61C2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E620F"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7" type="#_x0000_t202" style="position:absolute;margin-left:0;margin-top:297.05pt;width:521.45pt;height:50.45pt;z-index:2516864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" fillcolor="white [3212]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469"/>
                        <w:gridCol w:w="7662"/>
                      </w:tblGrid>
                      <w:tr w:rsidR="004F61C2" w:rsidRPr="00D20266" w14:paraId="60AE7FFB" w14:textId="77777777" w:rsidTr="00863813">
                        <w:trPr>
                          <w:trHeight w:val="141"/>
                          <w:jc w:val="center"/>
                        </w:trPr>
                        <w:tc>
                          <w:tcPr>
                            <w:tcW w:w="246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D96C6D9" w14:textId="77777777" w:rsidR="004F61C2" w:rsidRPr="00863813" w:rsidRDefault="004F61C2" w:rsidP="008979AA">
                            <w:pPr>
                              <w:pStyle w:val="Sansinterligne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r w:rsidRPr="00863813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Code Produit</w:t>
                            </w:r>
                          </w:p>
                        </w:tc>
                        <w:tc>
                          <w:tcPr>
                            <w:tcW w:w="766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1C576AF2" w14:textId="77777777" w:rsidR="004F61C2" w:rsidRPr="00863813" w:rsidRDefault="004F61C2" w:rsidP="008979AA">
                            <w:pPr>
                              <w:pStyle w:val="Sansinterligne"/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</w:pPr>
                            <w:r w:rsidRPr="00863813">
                              <w:rPr>
                                <w:rFonts w:ascii="Century Gothic" w:hAnsi="Century Gothic"/>
                                <w:b/>
                                <w:sz w:val="16"/>
                                <w:szCs w:val="16"/>
                              </w:rPr>
                              <w:t>Désignation</w:t>
                            </w:r>
                          </w:p>
                        </w:tc>
                      </w:tr>
                      <w:tr w:rsidR="004F61C2" w:rsidRPr="004F61C2" w14:paraId="68134C65" w14:textId="77777777" w:rsidTr="004F61C2">
                        <w:trPr>
                          <w:trHeight w:val="106"/>
                          <w:jc w:val="center"/>
                        </w:trPr>
                        <w:tc>
                          <w:tcPr>
                            <w:tcW w:w="246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170B79F" w14:textId="54535AB2" w:rsidR="004F61C2" w:rsidRPr="00863813" w:rsidRDefault="004F61C2" w:rsidP="00863813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GSNDMVD</w:t>
                            </w:r>
                          </w:p>
                        </w:tc>
                        <w:tc>
                          <w:tcPr>
                            <w:tcW w:w="766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7C4116C4" w14:textId="483C5D85" w:rsidR="004F61C2" w:rsidRPr="004F61C2" w:rsidRDefault="004F61C2" w:rsidP="00863813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4F61C2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 xml:space="preserve">Sirène électronique 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G-SND</w:t>
                            </w:r>
                            <w:r w:rsidRPr="004F61C2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_24Vcc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/120&amp;230Vca</w:t>
                            </w:r>
                            <w:r w:rsidRPr="004F61C2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_ATEX_</w:t>
                            </w: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noire</w:t>
                            </w:r>
                          </w:p>
                        </w:tc>
                      </w:tr>
                      <w:tr w:rsidR="004F61C2" w:rsidRPr="007410A3" w14:paraId="553D4457" w14:textId="77777777" w:rsidTr="004F61C2">
                        <w:trPr>
                          <w:trHeight w:val="106"/>
                          <w:jc w:val="center"/>
                        </w:trPr>
                        <w:tc>
                          <w:tcPr>
                            <w:tcW w:w="2469" w:type="dxa"/>
                            <w:vAlign w:val="center"/>
                          </w:tcPr>
                          <w:p w14:paraId="23196FD8" w14:textId="77777777" w:rsidR="004F61C2" w:rsidRPr="004F61C2" w:rsidRDefault="004F61C2" w:rsidP="00FF30ED">
                            <w:pPr>
                              <w:pStyle w:val="Sansinterligne"/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  <w:r w:rsidRPr="004F61C2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G-KIT-ST</w:t>
                            </w:r>
                          </w:p>
                        </w:tc>
                        <w:tc>
                          <w:tcPr>
                            <w:tcW w:w="7662" w:type="dxa"/>
                            <w:vAlign w:val="center"/>
                          </w:tcPr>
                          <w:p w14:paraId="21E47A87" w14:textId="77777777" w:rsidR="004F61C2" w:rsidRPr="004F61C2" w:rsidRDefault="004F61C2" w:rsidP="00FF30ED">
                            <w:pPr>
                              <w:pStyle w:val="Sansinterligne"/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  <w:r w:rsidRPr="004F61C2"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Kit Etrier de fixation polyester &amp; inox</w:t>
                            </w:r>
                          </w:p>
                        </w:tc>
                      </w:tr>
                      <w:tr w:rsidR="004F61C2" w:rsidRPr="007410A3" w14:paraId="6C9A6089" w14:textId="77777777" w:rsidTr="00863813">
                        <w:trPr>
                          <w:trHeight w:val="106"/>
                          <w:jc w:val="center"/>
                        </w:trPr>
                        <w:tc>
                          <w:tcPr>
                            <w:tcW w:w="2469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A739965" w14:textId="77777777" w:rsidR="004F61C2" w:rsidRDefault="004F61C2" w:rsidP="00FF30ED">
                            <w:pPr>
                              <w:pStyle w:val="Sansinterligne"/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G-KIT-RP-R</w:t>
                            </w:r>
                          </w:p>
                        </w:tc>
                        <w:tc>
                          <w:tcPr>
                            <w:tcW w:w="7662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2FD07EBA" w14:textId="77777777" w:rsidR="004F61C2" w:rsidRPr="00863813" w:rsidRDefault="004F61C2" w:rsidP="00FF30ED">
                            <w:pPr>
                              <w:pStyle w:val="Sansinterligne"/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sz w:val="16"/>
                                <w:szCs w:val="16"/>
                              </w:rPr>
                              <w:t>Collerette de couleur rouge avec porte étiquette noire.</w:t>
                            </w:r>
                          </w:p>
                        </w:tc>
                      </w:tr>
                      <w:tr w:rsidR="004F61C2" w:rsidRPr="007410A3" w14:paraId="4E37B083" w14:textId="77777777" w:rsidTr="00863813">
                        <w:trPr>
                          <w:trHeight w:val="106"/>
                          <w:jc w:val="center"/>
                        </w:trPr>
                        <w:tc>
                          <w:tcPr>
                            <w:tcW w:w="10131" w:type="dxa"/>
                            <w:gridSpan w:val="2"/>
                            <w:shd w:val="clear" w:color="auto" w:fill="FFFFFF" w:themeFill="background1"/>
                            <w:vAlign w:val="center"/>
                          </w:tcPr>
                          <w:p w14:paraId="79766618" w14:textId="77777777" w:rsidR="004F61C2" w:rsidRPr="00347B24" w:rsidRDefault="004F61C2" w:rsidP="00FF30ED">
                            <w:pPr>
                              <w:pStyle w:val="Sansinterligne"/>
                              <w:jc w:val="center"/>
                              <w:rPr>
                                <w:rFonts w:ascii="Century Gothic" w:hAnsi="Century Gothic" w:cs="MyriadPro-Regular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497B6CED" w14:textId="77777777" w:rsidR="004F61C2" w:rsidRPr="00EB700F" w:rsidRDefault="004F61C2" w:rsidP="004F61C2">
                      <w:pPr>
                        <w:pStyle w:val="Sansinterligne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CA642C" w14:textId="471DA3F5" w:rsidR="002D5893" w:rsidRPr="00732BDB" w:rsidRDefault="002D5893" w:rsidP="00DE4AEB">
      <w:pPr>
        <w:rPr>
          <w:rFonts w:ascii="Century Gothic" w:hAnsi="Century Gothic"/>
          <w:sz w:val="20"/>
          <w:szCs w:val="20"/>
        </w:rPr>
      </w:pPr>
    </w:p>
    <w:p w14:paraId="5F5469E0" w14:textId="156136C0" w:rsidR="00782B79" w:rsidRDefault="00782B79" w:rsidP="00732BDB">
      <w:pPr>
        <w:rPr>
          <w:rFonts w:ascii="Century Gothic" w:hAnsi="Century Gothic"/>
          <w:sz w:val="24"/>
          <w:szCs w:val="24"/>
          <w:lang w:eastAsia="fr-FR"/>
        </w:rPr>
      </w:pPr>
    </w:p>
    <w:p w14:paraId="6621EA36" w14:textId="3AE63CBD" w:rsidR="00732BDB" w:rsidRDefault="00732BDB" w:rsidP="00FD385C">
      <w:pPr>
        <w:jc w:val="center"/>
        <w:rPr>
          <w:rFonts w:ascii="Century Gothic" w:hAnsi="Century Gothic"/>
          <w:sz w:val="24"/>
          <w:szCs w:val="24"/>
          <w:lang w:eastAsia="fr-FR"/>
        </w:rPr>
      </w:pPr>
    </w:p>
    <w:p w14:paraId="637A20C5" w14:textId="44C452BF" w:rsidR="00732BDB" w:rsidRDefault="00732BDB" w:rsidP="00FD385C">
      <w:pPr>
        <w:jc w:val="center"/>
        <w:rPr>
          <w:rFonts w:ascii="Century Gothic" w:hAnsi="Century Gothic"/>
          <w:sz w:val="24"/>
          <w:szCs w:val="24"/>
          <w:lang w:eastAsia="fr-FR"/>
        </w:rPr>
      </w:pPr>
    </w:p>
    <w:p w14:paraId="1CA5DDD1" w14:textId="77777777" w:rsidR="004F61C2" w:rsidRDefault="004F61C2" w:rsidP="00FD385C">
      <w:pPr>
        <w:jc w:val="center"/>
        <w:rPr>
          <w:rFonts w:ascii="Century Gothic" w:hAnsi="Century Gothic"/>
          <w:sz w:val="24"/>
          <w:szCs w:val="24"/>
          <w:lang w:eastAsia="fr-FR"/>
        </w:rPr>
      </w:pPr>
    </w:p>
    <w:p w14:paraId="588EF357" w14:textId="77777777" w:rsidR="004F61C2" w:rsidRDefault="004F61C2" w:rsidP="00FD385C">
      <w:pPr>
        <w:jc w:val="center"/>
        <w:rPr>
          <w:rFonts w:ascii="Century Gothic" w:hAnsi="Century Gothic"/>
          <w:sz w:val="24"/>
          <w:szCs w:val="24"/>
          <w:lang w:eastAsia="fr-FR"/>
        </w:rPr>
      </w:pPr>
    </w:p>
    <w:p w14:paraId="0FF92241" w14:textId="223B5094" w:rsidR="00732BDB" w:rsidRDefault="004A5313" w:rsidP="00FD385C">
      <w:pPr>
        <w:jc w:val="center"/>
        <w:rPr>
          <w:rFonts w:ascii="Century Gothic" w:hAnsi="Century Gothic"/>
          <w:sz w:val="24"/>
          <w:szCs w:val="24"/>
          <w:lang w:eastAsia="fr-FR"/>
        </w:rPr>
      </w:pPr>
      <w:r w:rsidRPr="0063587D">
        <w:rPr>
          <w:rFonts w:ascii="Century Gothic" w:hAnsi="Century Gothic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2B0CB10" wp14:editId="3FD113E7">
                <wp:simplePos x="0" y="0"/>
                <wp:positionH relativeFrom="column">
                  <wp:posOffset>128905</wp:posOffset>
                </wp:positionH>
                <wp:positionV relativeFrom="paragraph">
                  <wp:posOffset>303530</wp:posOffset>
                </wp:positionV>
                <wp:extent cx="6622415" cy="266065"/>
                <wp:effectExtent l="0" t="0" r="0" b="635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241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</w:tblBorders>
                              <w:shd w:val="clear" w:color="auto" w:fill="D9D9D9" w:themeFill="background1" w:themeFillShade="D9"/>
                              <w:tblLook w:val="04A0" w:firstRow="1" w:lastRow="0" w:firstColumn="1" w:lastColumn="0" w:noHBand="0" w:noVBand="1"/>
                            </w:tblPr>
                            <w:tblGrid>
                              <w:gridCol w:w="10146"/>
                            </w:tblGrid>
                            <w:tr w:rsidR="00782B79" w:rsidRPr="00973D67" w14:paraId="1B8D7089" w14:textId="77777777" w:rsidTr="001A5408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1058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9661055" w14:textId="77777777" w:rsidR="00782B79" w:rsidRPr="00C62586" w:rsidRDefault="00782B79" w:rsidP="004A5313">
                                  <w:pPr>
                                    <w:pStyle w:val="Sansinterligne"/>
                                    <w:jc w:val="center"/>
                                    <w:rPr>
                                      <w:rFonts w:ascii="Century Gothic" w:hAnsi="Century Gothic"/>
                                      <w:sz w:val="18"/>
                                      <w:szCs w:val="20"/>
                                    </w:rPr>
                                  </w:pPr>
                                  <w:r w:rsidRPr="00C62586">
                                    <w:rPr>
                                      <w:rFonts w:ascii="Century Gothic" w:hAnsi="Century Gothic"/>
                                      <w:b/>
                                      <w:sz w:val="18"/>
                                      <w:szCs w:val="20"/>
                                    </w:rPr>
                                    <w:t>SCHEMA DIMENSIONNEL</w:t>
                                  </w:r>
                                </w:p>
                              </w:tc>
                            </w:tr>
                          </w:tbl>
                          <w:p w14:paraId="1C230194" w14:textId="77777777" w:rsidR="00782B79" w:rsidRPr="00EB700F" w:rsidRDefault="00782B79" w:rsidP="00782B79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CB10" id="Zone de texte 18" o:spid="_x0000_s1028" type="#_x0000_t202" style="position:absolute;left:0;text-align:left;margin-left:10.15pt;margin-top:23.9pt;width:521.45pt;height:20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" filled="f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</w:tblBorders>
                        <w:shd w:val="clear" w:color="auto" w:fill="D9D9D9" w:themeFill="background1" w:themeFillShade="D9"/>
                        <w:tblLook w:val="04A0" w:firstRow="1" w:lastRow="0" w:firstColumn="1" w:lastColumn="0" w:noHBand="0" w:noVBand="1"/>
                      </w:tblPr>
                      <w:tblGrid>
                        <w:gridCol w:w="10146"/>
                      </w:tblGrid>
                      <w:tr w:rsidR="00782B79" w:rsidRPr="00973D67" w14:paraId="1B8D7089" w14:textId="77777777" w:rsidTr="001A5408">
                        <w:trPr>
                          <w:trHeight w:val="227"/>
                          <w:jc w:val="center"/>
                        </w:trPr>
                        <w:tc>
                          <w:tcPr>
                            <w:tcW w:w="1058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9661055" w14:textId="77777777" w:rsidR="00782B79" w:rsidRPr="00C62586" w:rsidRDefault="00782B79" w:rsidP="004A5313">
                            <w:pPr>
                              <w:pStyle w:val="Sansinterligne"/>
                              <w:jc w:val="center"/>
                              <w:rPr>
                                <w:rFonts w:ascii="Century Gothic" w:hAnsi="Century Gothic"/>
                                <w:sz w:val="18"/>
                                <w:szCs w:val="20"/>
                              </w:rPr>
                            </w:pPr>
                            <w:r w:rsidRPr="00C62586"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  <w:t>SCHEMA DIMENSIONNEL</w:t>
                            </w:r>
                          </w:p>
                        </w:tc>
                      </w:tr>
                    </w:tbl>
                    <w:p w14:paraId="1C230194" w14:textId="77777777" w:rsidR="00782B79" w:rsidRPr="00EB700F" w:rsidRDefault="00782B79" w:rsidP="00782B79">
                      <w:pPr>
                        <w:pStyle w:val="Sansinterligne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BE8283" w14:textId="2CBEFEDF" w:rsidR="00732BDB" w:rsidRDefault="00732BDB" w:rsidP="00FD385C">
      <w:pPr>
        <w:jc w:val="center"/>
        <w:rPr>
          <w:rFonts w:ascii="Century Gothic" w:hAnsi="Century Gothic"/>
          <w:sz w:val="24"/>
          <w:szCs w:val="24"/>
          <w:lang w:eastAsia="fr-FR"/>
        </w:rPr>
      </w:pPr>
    </w:p>
    <w:p w14:paraId="6AF269DC" w14:textId="5B4933CC" w:rsidR="00732BDB" w:rsidRDefault="00BF6291" w:rsidP="00FD385C">
      <w:pPr>
        <w:jc w:val="center"/>
        <w:rPr>
          <w:rFonts w:ascii="Century Gothic" w:hAnsi="Century Gothic"/>
          <w:sz w:val="24"/>
          <w:szCs w:val="24"/>
          <w:lang w:eastAsia="fr-FR"/>
        </w:rPr>
      </w:pPr>
      <w:r>
        <w:rPr>
          <w:rFonts w:ascii="Century Gothic" w:hAnsi="Century Gothic"/>
          <w:noProof/>
          <w:sz w:val="24"/>
          <w:szCs w:val="24"/>
          <w:lang w:eastAsia="fr-FR"/>
        </w:rPr>
        <w:drawing>
          <wp:inline distT="0" distB="0" distL="0" distR="0" wp14:anchorId="15D9E10B" wp14:editId="424B3BFD">
            <wp:extent cx="6642735" cy="5360670"/>
            <wp:effectExtent l="0" t="0" r="5715" b="0"/>
            <wp:docPr id="1358854238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735" cy="536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54914" w14:textId="77777777" w:rsidR="000F05CC" w:rsidRDefault="000F05CC" w:rsidP="00FD385C">
      <w:pPr>
        <w:jc w:val="center"/>
        <w:rPr>
          <w:rFonts w:ascii="Century Gothic" w:hAnsi="Century Gothic"/>
          <w:sz w:val="24"/>
          <w:szCs w:val="24"/>
          <w:lang w:eastAsia="fr-FR"/>
        </w:rPr>
      </w:pPr>
    </w:p>
    <w:p w14:paraId="1218B7E5" w14:textId="77777777" w:rsidR="000F05CC" w:rsidRPr="009908CD" w:rsidRDefault="000F05CC" w:rsidP="000F05CC">
      <w:pPr>
        <w:ind w:left="708" w:firstLine="708"/>
        <w:rPr>
          <w:rFonts w:ascii="Century Gothic" w:hAnsi="Century Gothic"/>
          <w:b/>
          <w:bCs/>
          <w:sz w:val="24"/>
          <w:szCs w:val="24"/>
          <w:lang w:eastAsia="fr-FR"/>
        </w:rPr>
      </w:pPr>
      <w:r w:rsidRPr="00562907">
        <w:rPr>
          <w:rFonts w:ascii="Century Gothic" w:hAnsi="Century Gothic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6048C59C" wp14:editId="62D1CECE">
                <wp:simplePos x="0" y="0"/>
                <wp:positionH relativeFrom="margin">
                  <wp:align>right</wp:align>
                </wp:positionH>
                <wp:positionV relativeFrom="paragraph">
                  <wp:posOffset>42447</wp:posOffset>
                </wp:positionV>
                <wp:extent cx="6644640" cy="266065"/>
                <wp:effectExtent l="0" t="0" r="0" b="635"/>
                <wp:wrapNone/>
                <wp:docPr id="643541492" name="Zone de texte 643541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4640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jc w:val="center"/>
                              <w:tblBorders>
                                <w:bottom w:val="single" w:sz="4" w:space="0" w:color="000000"/>
                              </w:tblBorders>
                              <w:shd w:val="clear" w:color="auto" w:fill="D9D9D9" w:themeFill="background1" w:themeFillShade="D9"/>
                              <w:tblLook w:val="04A0" w:firstRow="1" w:lastRow="0" w:firstColumn="1" w:lastColumn="0" w:noHBand="0" w:noVBand="1"/>
                            </w:tblPr>
                            <w:tblGrid>
                              <w:gridCol w:w="10181"/>
                            </w:tblGrid>
                            <w:tr w:rsidR="000F05CC" w:rsidRPr="009B0B1B" w14:paraId="3FD226CF" w14:textId="77777777" w:rsidTr="009B0B1B">
                              <w:trPr>
                                <w:trHeight w:val="227"/>
                                <w:jc w:val="center"/>
                              </w:trPr>
                              <w:tc>
                                <w:tcPr>
                                  <w:tcW w:w="10588" w:type="dxa"/>
                                  <w:shd w:val="clear" w:color="auto" w:fill="D9D9D9" w:themeFill="background1" w:themeFillShade="D9"/>
                                  <w:vAlign w:val="center"/>
                                </w:tcPr>
                                <w:p w14:paraId="3C450B60" w14:textId="77777777" w:rsidR="000F05CC" w:rsidRPr="009B0B1B" w:rsidRDefault="000F05CC" w:rsidP="00FB7AA3">
                                  <w:pPr>
                                    <w:pStyle w:val="Sansinterligne"/>
                                    <w:rPr>
                                      <w:rFonts w:ascii="Century Gothic" w:hAnsi="Century Gothic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sz w:val="18"/>
                                      <w:szCs w:val="20"/>
                                    </w:rPr>
                                    <w:t xml:space="preserve">                                                                                              Options </w:t>
                                  </w:r>
                                </w:p>
                              </w:tc>
                            </w:tr>
                          </w:tbl>
                          <w:p w14:paraId="7C27B13B" w14:textId="77777777" w:rsidR="000F05CC" w:rsidRPr="00EB700F" w:rsidRDefault="000F05CC" w:rsidP="000F05CC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8C59C" id="Zone de texte 643541492" o:spid="_x0000_s1029" type="#_x0000_t202" style="position:absolute;left:0;text-align:left;margin-left:472pt;margin-top:3.35pt;width:523.2pt;height:20.95pt;z-index:251690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" filled="f" stroked="f" strokeweight=".5pt">
                <v:textbox>
                  <w:txbxContent>
                    <w:tbl>
                      <w:tblPr>
                        <w:tblW w:w="0" w:type="auto"/>
                        <w:jc w:val="center"/>
                        <w:tblBorders>
                          <w:bottom w:val="single" w:sz="4" w:space="0" w:color="000000"/>
                        </w:tblBorders>
                        <w:shd w:val="clear" w:color="auto" w:fill="D9D9D9" w:themeFill="background1" w:themeFillShade="D9"/>
                        <w:tblLook w:val="04A0" w:firstRow="1" w:lastRow="0" w:firstColumn="1" w:lastColumn="0" w:noHBand="0" w:noVBand="1"/>
                      </w:tblPr>
                      <w:tblGrid>
                        <w:gridCol w:w="10181"/>
                      </w:tblGrid>
                      <w:tr w:rsidR="000F05CC" w:rsidRPr="009B0B1B" w14:paraId="3FD226CF" w14:textId="77777777" w:rsidTr="009B0B1B">
                        <w:trPr>
                          <w:trHeight w:val="227"/>
                          <w:jc w:val="center"/>
                        </w:trPr>
                        <w:tc>
                          <w:tcPr>
                            <w:tcW w:w="10588" w:type="dxa"/>
                            <w:shd w:val="clear" w:color="auto" w:fill="D9D9D9" w:themeFill="background1" w:themeFillShade="D9"/>
                            <w:vAlign w:val="center"/>
                          </w:tcPr>
                          <w:p w14:paraId="3C450B60" w14:textId="77777777" w:rsidR="000F05CC" w:rsidRPr="009B0B1B" w:rsidRDefault="000F05CC" w:rsidP="00FB7AA3">
                            <w:pPr>
                              <w:pStyle w:val="Sansinterligne"/>
                              <w:rPr>
                                <w:rFonts w:ascii="Century Gothic" w:hAnsi="Century Gothic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18"/>
                                <w:szCs w:val="20"/>
                              </w:rPr>
                              <w:t xml:space="preserve">                                                                                              Options </w:t>
                            </w:r>
                          </w:p>
                        </w:tc>
                      </w:tr>
                    </w:tbl>
                    <w:p w14:paraId="7C27B13B" w14:textId="77777777" w:rsidR="000F05CC" w:rsidRPr="00EB700F" w:rsidRDefault="000F05CC" w:rsidP="000F05CC">
                      <w:pPr>
                        <w:pStyle w:val="Sansinterligne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538A4E" w14:textId="77777777" w:rsidR="000F05CC" w:rsidRPr="00ED599C" w:rsidRDefault="000F05CC" w:rsidP="000F05CC">
      <w:pPr>
        <w:ind w:left="708" w:firstLine="708"/>
        <w:rPr>
          <w:rFonts w:ascii="Century Gothic" w:hAnsi="Century Gothic"/>
          <w:b/>
          <w:bCs/>
          <w:sz w:val="24"/>
          <w:szCs w:val="24"/>
          <w:lang w:val="en-US" w:eastAsia="fr-FR"/>
        </w:rPr>
      </w:pPr>
      <w:r>
        <w:rPr>
          <w:rFonts w:ascii="Century Gothic" w:hAnsi="Century Gothic"/>
          <w:noProof/>
          <w:sz w:val="24"/>
          <w:szCs w:val="24"/>
          <w:lang w:eastAsia="fr-FR"/>
        </w:rPr>
        <w:drawing>
          <wp:anchor distT="0" distB="0" distL="114300" distR="114300" simplePos="0" relativeHeight="251688448" behindDoc="0" locked="0" layoutInCell="1" allowOverlap="1" wp14:anchorId="25F7AC93" wp14:editId="1F1205A1">
            <wp:simplePos x="0" y="0"/>
            <wp:positionH relativeFrom="margin">
              <wp:posOffset>660888</wp:posOffset>
            </wp:positionH>
            <wp:positionV relativeFrom="paragraph">
              <wp:posOffset>335426</wp:posOffset>
            </wp:positionV>
            <wp:extent cx="1296670" cy="1212850"/>
            <wp:effectExtent l="0" t="0" r="0" b="6350"/>
            <wp:wrapNone/>
            <wp:docPr id="381534110" name="Image 19" descr="Une image contenant métal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534110" name="Image 19" descr="Une image contenant métal, conceptio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21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599C">
        <w:rPr>
          <w:rFonts w:ascii="Century Gothic" w:hAnsi="Century Gothic"/>
          <w:b/>
          <w:bCs/>
          <w:sz w:val="24"/>
          <w:szCs w:val="24"/>
          <w:lang w:val="en-US" w:eastAsia="fr-FR"/>
        </w:rPr>
        <w:t>G-KIT-ST</w:t>
      </w:r>
      <w:r w:rsidRPr="00ED599C">
        <w:rPr>
          <w:rFonts w:ascii="Century Gothic" w:hAnsi="Century Gothic"/>
          <w:b/>
          <w:bCs/>
          <w:sz w:val="24"/>
          <w:szCs w:val="24"/>
          <w:lang w:val="en-US" w:eastAsia="fr-FR"/>
        </w:rPr>
        <w:tab/>
      </w:r>
      <w:r w:rsidRPr="00ED599C">
        <w:rPr>
          <w:rFonts w:ascii="Century Gothic" w:hAnsi="Century Gothic"/>
          <w:b/>
          <w:bCs/>
          <w:sz w:val="24"/>
          <w:szCs w:val="24"/>
          <w:lang w:val="en-US" w:eastAsia="fr-FR"/>
        </w:rPr>
        <w:tab/>
      </w:r>
      <w:r>
        <w:rPr>
          <w:rFonts w:ascii="Century Gothic" w:hAnsi="Century Gothic"/>
          <w:b/>
          <w:bCs/>
          <w:sz w:val="24"/>
          <w:szCs w:val="24"/>
          <w:lang w:val="en-US" w:eastAsia="fr-FR"/>
        </w:rPr>
        <w:tab/>
      </w:r>
      <w:r>
        <w:rPr>
          <w:rFonts w:ascii="Century Gothic" w:hAnsi="Century Gothic"/>
          <w:b/>
          <w:bCs/>
          <w:sz w:val="24"/>
          <w:szCs w:val="24"/>
          <w:lang w:val="en-US" w:eastAsia="fr-FR"/>
        </w:rPr>
        <w:tab/>
      </w:r>
      <w:r>
        <w:rPr>
          <w:rFonts w:ascii="Century Gothic" w:hAnsi="Century Gothic"/>
          <w:b/>
          <w:bCs/>
          <w:sz w:val="24"/>
          <w:szCs w:val="24"/>
          <w:lang w:val="en-US" w:eastAsia="fr-FR"/>
        </w:rPr>
        <w:tab/>
      </w:r>
      <w:r>
        <w:rPr>
          <w:rFonts w:ascii="Century Gothic" w:hAnsi="Century Gothic"/>
          <w:b/>
          <w:bCs/>
          <w:sz w:val="24"/>
          <w:szCs w:val="24"/>
          <w:lang w:val="en-US" w:eastAsia="fr-FR"/>
        </w:rPr>
        <w:tab/>
      </w:r>
      <w:r>
        <w:rPr>
          <w:rFonts w:ascii="Century Gothic" w:hAnsi="Century Gothic"/>
          <w:b/>
          <w:bCs/>
          <w:sz w:val="24"/>
          <w:szCs w:val="24"/>
          <w:lang w:val="en-US" w:eastAsia="fr-FR"/>
        </w:rPr>
        <w:tab/>
      </w:r>
      <w:r w:rsidRPr="00ED599C">
        <w:rPr>
          <w:rFonts w:ascii="Century Gothic" w:hAnsi="Century Gothic"/>
          <w:b/>
          <w:bCs/>
          <w:sz w:val="24"/>
          <w:szCs w:val="24"/>
          <w:lang w:val="en-US" w:eastAsia="fr-FR"/>
        </w:rPr>
        <w:t>G-KIT-RP-R</w:t>
      </w:r>
    </w:p>
    <w:p w14:paraId="6819AE6A" w14:textId="74EDC26D" w:rsidR="000F05CC" w:rsidRPr="000F05CC" w:rsidRDefault="000F05CC" w:rsidP="000F05CC">
      <w:pPr>
        <w:jc w:val="center"/>
        <w:rPr>
          <w:rFonts w:ascii="Century Gothic" w:hAnsi="Century Gothic"/>
          <w:sz w:val="24"/>
          <w:szCs w:val="24"/>
          <w:lang w:val="en-US" w:eastAsia="fr-FR"/>
        </w:rPr>
      </w:pPr>
      <w:r>
        <w:rPr>
          <w:rFonts w:ascii="Century Gothic" w:hAnsi="Century Gothic"/>
          <w:noProof/>
          <w:sz w:val="24"/>
          <w:szCs w:val="24"/>
          <w:lang w:eastAsia="fr-FR"/>
        </w:rPr>
        <w:drawing>
          <wp:anchor distT="0" distB="0" distL="114300" distR="114300" simplePos="0" relativeHeight="251689472" behindDoc="0" locked="0" layoutInCell="1" allowOverlap="1" wp14:anchorId="1D5B5615" wp14:editId="54022DE2">
            <wp:simplePos x="0" y="0"/>
            <wp:positionH relativeFrom="margin">
              <wp:posOffset>4368800</wp:posOffset>
            </wp:positionH>
            <wp:positionV relativeFrom="paragraph">
              <wp:posOffset>14801</wp:posOffset>
            </wp:positionV>
            <wp:extent cx="1250315" cy="1178560"/>
            <wp:effectExtent l="0" t="0" r="6985" b="2540"/>
            <wp:wrapNone/>
            <wp:docPr id="60317767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599C">
        <w:rPr>
          <w:rFonts w:ascii="Century Gothic" w:hAnsi="Century Gothic"/>
          <w:sz w:val="24"/>
          <w:szCs w:val="24"/>
          <w:lang w:val="en-US" w:eastAsia="fr-FR"/>
        </w:rPr>
        <w:tab/>
      </w:r>
    </w:p>
    <w:sectPr w:rsidR="000F05CC" w:rsidRPr="000F05CC" w:rsidSect="00EB3202">
      <w:headerReference w:type="default" r:id="rId17"/>
      <w:footerReference w:type="default" r:id="rId18"/>
      <w:pgSz w:w="11906" w:h="16838"/>
      <w:pgMar w:top="720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26CEF" w14:textId="77777777" w:rsidR="00AD61F1" w:rsidRDefault="00AD61F1" w:rsidP="00F92B00">
      <w:pPr>
        <w:spacing w:after="0" w:line="240" w:lineRule="auto"/>
      </w:pPr>
      <w:r>
        <w:separator/>
      </w:r>
    </w:p>
  </w:endnote>
  <w:endnote w:type="continuationSeparator" w:id="0">
    <w:p w14:paraId="409E7A05" w14:textId="77777777" w:rsidR="00AD61F1" w:rsidRDefault="00AD61F1" w:rsidP="00F92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Con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-Light">
    <w:charset w:val="00"/>
    <w:family w:val="swiss"/>
    <w:pitch w:val="default"/>
  </w:font>
  <w:font w:name="MyriadPro-BoldCon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4EAA2" w14:textId="4866EE05" w:rsidR="009308F9" w:rsidRDefault="00C62586" w:rsidP="009308F9">
    <w:pPr>
      <w:pStyle w:val="Pieddepage"/>
    </w:pPr>
    <w:r>
      <w:rPr>
        <w:rFonts w:ascii="Century Gothic" w:hAnsi="Century Gothic"/>
        <w:noProof/>
        <w:color w:val="FFFFFF" w:themeColor="background1"/>
        <w:sz w:val="40"/>
        <w:lang w:eastAsia="fr-FR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55D5FF5F" wp14:editId="796ABBD9">
              <wp:simplePos x="0" y="0"/>
              <wp:positionH relativeFrom="column">
                <wp:posOffset>6753225</wp:posOffset>
              </wp:positionH>
              <wp:positionV relativeFrom="paragraph">
                <wp:posOffset>-3682365</wp:posOffset>
              </wp:positionV>
              <wp:extent cx="385445" cy="2419350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5445" cy="241935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67B247" w14:textId="77777777" w:rsidR="00AE2CF6" w:rsidRPr="00C62586" w:rsidRDefault="00746EB9" w:rsidP="00AE2CF6">
                          <w:pPr>
                            <w:rPr>
                              <w:rFonts w:ascii="Century Gothic" w:hAnsi="Century Gothic"/>
                              <w:color w:val="FFFFFF" w:themeColor="background1"/>
                              <w:sz w:val="28"/>
                            </w:rPr>
                          </w:pPr>
                          <w:r w:rsidRPr="00C62586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</w:rPr>
                            <w:t>SOLUTION DE SIGNALISATION SONORE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D5FF5F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32" type="#_x0000_t202" style="position:absolute;margin-left:531.75pt;margin-top:-289.95pt;width:30.35pt;height:190.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" fillcolor="red" stroked="f" strokeweight=".5pt">
              <v:textbox style="layout-flow:vertical;mso-layout-flow-alt:bottom-to-top">
                <w:txbxContent>
                  <w:p w14:paraId="4D67B247" w14:textId="77777777" w:rsidR="00AE2CF6" w:rsidRPr="00C62586" w:rsidRDefault="00746EB9" w:rsidP="00AE2CF6">
                    <w:pPr>
                      <w:rPr>
                        <w:rFonts w:ascii="Century Gothic" w:hAnsi="Century Gothic"/>
                        <w:color w:val="FFFFFF" w:themeColor="background1"/>
                        <w:sz w:val="28"/>
                      </w:rPr>
                    </w:pPr>
                    <w:r w:rsidRPr="00C62586">
                      <w:rPr>
                        <w:rFonts w:ascii="Century Gothic" w:hAnsi="Century Gothic"/>
                        <w:color w:val="FFFFFF" w:themeColor="background1"/>
                        <w:sz w:val="20"/>
                      </w:rPr>
                      <w:t>SOLUTION DE SIGNALISATION SONORE</w:t>
                    </w:r>
                  </w:p>
                </w:txbxContent>
              </v:textbox>
            </v:shape>
          </w:pict>
        </mc:Fallback>
      </mc:AlternateContent>
    </w:r>
    <w:r w:rsidR="009308F9" w:rsidRPr="004A72AE">
      <w:rPr>
        <w:noProof/>
        <w:lang w:eastAsia="fr-FR"/>
      </w:rPr>
      <w:drawing>
        <wp:anchor distT="0" distB="0" distL="114300" distR="114300" simplePos="0" relativeHeight="251657216" behindDoc="0" locked="0" layoutInCell="1" allowOverlap="1" wp14:anchorId="1B66AFEA" wp14:editId="4D776725">
          <wp:simplePos x="0" y="0"/>
          <wp:positionH relativeFrom="column">
            <wp:posOffset>6450965</wp:posOffset>
          </wp:positionH>
          <wp:positionV relativeFrom="paragraph">
            <wp:posOffset>193040</wp:posOffset>
          </wp:positionV>
          <wp:extent cx="593090" cy="572135"/>
          <wp:effectExtent l="0" t="0" r="0" b="0"/>
          <wp:wrapNone/>
          <wp:docPr id="295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/>
                  <pic:cNvPicPr>
                    <a:picLocks noChangeAspect="1"/>
                  </pic:cNvPicPr>
                </pic:nvPicPr>
                <pic:blipFill>
                  <a:blip r:embed="rId1" cstate="print">
                    <a:biLevel thresh="2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ackgroundRemoval t="1312" b="96866" l="0" r="97679">
                                <a14:backgroundMark x1="71178" y1="34635" x2="71178" y2="34635"/>
                                <a14:backgroundMark x1="60401" y1="28646" x2="60401" y2="28646"/>
                                <a14:backgroundMark x1="51128" y1="26302" x2="51128" y2="26302"/>
                                <a14:backgroundMark x1="49373" y1="20833" x2="49373" y2="20833"/>
                                <a14:backgroundMark x1="40852" y1="20313" x2="40852" y2="20313"/>
                                <a14:backgroundMark x1="40351" y1="16146" x2="40351" y2="16146"/>
                                <a14:backgroundMark x1="31830" y1="14323" x2="31830" y2="14323"/>
                                <a14:backgroundMark x1="36842" y1="10938" x2="36842" y2="10938"/>
                                <a14:backgroundMark x1="28571" y1="9375" x2="28571" y2="9375"/>
                                <a14:backgroundMark x1="20301" y1="8073" x2="20301" y2="8073"/>
                                <a14:backgroundMark x1="31579" y1="11198" x2="31579" y2="11198"/>
                              </a14:backgroundRemoval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90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08F9" w:rsidRPr="00F92B00">
      <w:rPr>
        <w:rFonts w:ascii="Century Gothic" w:hAnsi="Century Gothic"/>
        <w:noProof/>
        <w:color w:val="FFFFFF" w:themeColor="background1"/>
        <w:sz w:val="40"/>
        <w:lang w:eastAsia="fr-F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78BCC6B0" wp14:editId="6422A86B">
              <wp:simplePos x="0" y="0"/>
              <wp:positionH relativeFrom="column">
                <wp:posOffset>-464820</wp:posOffset>
              </wp:positionH>
              <wp:positionV relativeFrom="paragraph">
                <wp:posOffset>159385</wp:posOffset>
              </wp:positionV>
              <wp:extent cx="7567295" cy="65595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7295" cy="65595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2A5BCCD" w14:textId="77777777" w:rsidR="009308F9" w:rsidRPr="00345D33" w:rsidRDefault="009308F9" w:rsidP="009308F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 xml:space="preserve">ADF Systèmes - 7 Bis avenue de la Baltique - ZA </w:t>
                          </w:r>
                          <w:r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de Courtabœuf - 91140 VILLEBON-</w:t>
                          </w:r>
                          <w:r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SUR</w:t>
                          </w:r>
                          <w:r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-</w:t>
                          </w:r>
                          <w:r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YVETTE - FRANCE</w:t>
                          </w:r>
                        </w:p>
                        <w:p w14:paraId="7B48C761" w14:textId="2A894CF4" w:rsidR="009308F9" w:rsidRPr="00345D33" w:rsidRDefault="009308F9" w:rsidP="009308F9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</w:pPr>
                          <w:r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 xml:space="preserve">Tél. +33(0) 1 69 75 20 90 - Fax +33(0) 1 69 75 20 99 </w:t>
                          </w:r>
                          <w:r w:rsidR="004A531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–</w:t>
                          </w:r>
                          <w:r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 xml:space="preserve"> </w:t>
                          </w:r>
                          <w:r w:rsidR="004A531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 xml:space="preserve">Courriel </w:t>
                          </w:r>
                          <w:r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: contact@adf-systemes.fr</w:t>
                          </w:r>
                        </w:p>
                        <w:p w14:paraId="3215DC4F" w14:textId="32EB35C5" w:rsidR="009308F9" w:rsidRPr="00345D33" w:rsidRDefault="009308F9" w:rsidP="009308F9">
                          <w:pPr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</w:rPr>
                          </w:pPr>
                          <w:r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 xml:space="preserve">S.A.R.L. au capital de </w:t>
                          </w:r>
                          <w:r w:rsidR="00B32ADB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2</w:t>
                          </w:r>
                          <w:r w:rsidR="00932A0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00</w:t>
                          </w:r>
                          <w:r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 xml:space="preserve"> </w:t>
                          </w:r>
                          <w:r w:rsidR="00B32ADB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>146</w:t>
                          </w:r>
                          <w:r w:rsidRPr="00345D33">
                            <w:rPr>
                              <w:rFonts w:ascii="Century Gothic" w:hAnsi="Century Gothic" w:cs="Arial"/>
                              <w:bCs/>
                              <w:color w:val="FFFFFF" w:themeColor="background1"/>
                              <w:sz w:val="16"/>
                              <w:szCs w:val="18"/>
                            </w:rPr>
                            <w:t xml:space="preserve"> € - SIRET 402 918 932 00037 - APE 4669A - RCS EVRY B402918932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BCC6B0" id="Rectangle 2" o:spid="_x0000_s1033" style="position:absolute;margin-left:-36.6pt;margin-top:12.55pt;width:595.85pt;height:51.6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" fillcolor="red" stroked="f" strokeweight="2pt">
              <v:textbox>
                <w:txbxContent>
                  <w:p w14:paraId="12A5BCCD" w14:textId="77777777" w:rsidR="009308F9" w:rsidRPr="00345D33" w:rsidRDefault="009308F9" w:rsidP="009308F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</w:pPr>
                    <w:r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 xml:space="preserve">ADF Systèmes - 7 Bis avenue de la Baltique - ZA </w:t>
                    </w:r>
                    <w:r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de Courtabœuf - 91140 VILLEBON-</w:t>
                    </w:r>
                    <w:r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SUR</w:t>
                    </w:r>
                    <w:r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-</w:t>
                    </w:r>
                    <w:r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YVETTE - FRANCE</w:t>
                    </w:r>
                  </w:p>
                  <w:p w14:paraId="7B48C761" w14:textId="2A894CF4" w:rsidR="009308F9" w:rsidRPr="00345D33" w:rsidRDefault="009308F9" w:rsidP="009308F9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</w:pPr>
                    <w:r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 xml:space="preserve">Tél. +33(0) 1 69 75 20 90 - Fax +33(0) 1 69 75 20 99 </w:t>
                    </w:r>
                    <w:r w:rsidR="004A531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–</w:t>
                    </w:r>
                    <w:r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 xml:space="preserve"> </w:t>
                    </w:r>
                    <w:r w:rsidR="004A531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 xml:space="preserve">Courriel </w:t>
                    </w:r>
                    <w:r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: contact@adf-systemes.fr</w:t>
                    </w:r>
                  </w:p>
                  <w:p w14:paraId="3215DC4F" w14:textId="32EB35C5" w:rsidR="009308F9" w:rsidRPr="00345D33" w:rsidRDefault="009308F9" w:rsidP="009308F9">
                    <w:pPr>
                      <w:rPr>
                        <w:rFonts w:ascii="Century Gothic" w:hAnsi="Century Gothic"/>
                        <w:color w:val="FFFFFF" w:themeColor="background1"/>
                        <w:sz w:val="20"/>
                      </w:rPr>
                    </w:pPr>
                    <w:r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 xml:space="preserve">S.A.R.L. au capital de </w:t>
                    </w:r>
                    <w:r w:rsidR="00B32ADB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2</w:t>
                    </w:r>
                    <w:r w:rsidR="00932A0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00</w:t>
                    </w:r>
                    <w:r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 xml:space="preserve"> </w:t>
                    </w:r>
                    <w:r w:rsidR="00B32ADB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>146</w:t>
                    </w:r>
                    <w:r w:rsidRPr="00345D33">
                      <w:rPr>
                        <w:rFonts w:ascii="Century Gothic" w:hAnsi="Century Gothic" w:cs="Arial"/>
                        <w:bCs/>
                        <w:color w:val="FFFFFF" w:themeColor="background1"/>
                        <w:sz w:val="16"/>
                        <w:szCs w:val="18"/>
                      </w:rPr>
                      <w:t xml:space="preserve"> € - SIRET 402 918 932 00037 - APE 4669A - RCS EVRY B402918932</w:t>
                    </w:r>
                  </w:p>
                </w:txbxContent>
              </v:textbox>
            </v:rect>
          </w:pict>
        </mc:Fallback>
      </mc:AlternateContent>
    </w:r>
  </w:p>
  <w:p w14:paraId="78FA4AA0" w14:textId="5F582515" w:rsidR="009308F9" w:rsidRDefault="00932A03" w:rsidP="009308F9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5C4B8D" wp14:editId="2D5AA4DF">
              <wp:simplePos x="0" y="0"/>
              <wp:positionH relativeFrom="column">
                <wp:posOffset>5867400</wp:posOffset>
              </wp:positionH>
              <wp:positionV relativeFrom="paragraph">
                <wp:posOffset>71120</wp:posOffset>
              </wp:positionV>
              <wp:extent cx="581025" cy="42862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1025" cy="428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028F1A" w14:textId="4555A965" w:rsidR="009308F9" w:rsidRPr="00786743" w:rsidRDefault="00216A98" w:rsidP="00932A03">
                          <w:pPr>
                            <w:pStyle w:val="Sansinterligne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18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18"/>
                            </w:rPr>
                            <w:t>G-SND</w:t>
                          </w:r>
                        </w:p>
                        <w:p w14:paraId="63388BB2" w14:textId="3CA4B32D" w:rsidR="009308F9" w:rsidRPr="00786743" w:rsidRDefault="00786743" w:rsidP="00932A03">
                          <w:pPr>
                            <w:pStyle w:val="Sansinterligne"/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18"/>
                            </w:rPr>
                          </w:pPr>
                          <w:r w:rsidRPr="00786743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18"/>
                            </w:rPr>
                            <w:t>0</w:t>
                          </w:r>
                          <w:r w:rsidR="00216A98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18"/>
                            </w:rPr>
                            <w:t>7</w:t>
                          </w:r>
                          <w:r w:rsidR="009308F9" w:rsidRPr="00786743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18"/>
                            </w:rPr>
                            <w:t>/</w:t>
                          </w:r>
                          <w:r w:rsidR="00AA7714" w:rsidRPr="00786743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18"/>
                            </w:rPr>
                            <w:t>2</w:t>
                          </w:r>
                          <w:r w:rsidR="004A5313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5C4B8D" id="Zone de texte 6" o:spid="_x0000_s1034" type="#_x0000_t202" style="position:absolute;margin-left:462pt;margin-top:5.6pt;width:45.7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" filled="f" stroked="f" strokeweight=".5pt">
              <v:textbox>
                <w:txbxContent>
                  <w:p w14:paraId="1E028F1A" w14:textId="4555A965" w:rsidR="009308F9" w:rsidRPr="00786743" w:rsidRDefault="00216A98" w:rsidP="00932A03">
                    <w:pPr>
                      <w:pStyle w:val="Sansinterligne"/>
                      <w:jc w:val="center"/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18"/>
                      </w:rPr>
                    </w:pPr>
                    <w:r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18"/>
                      </w:rPr>
                      <w:t>G-SND</w:t>
                    </w:r>
                  </w:p>
                  <w:p w14:paraId="63388BB2" w14:textId="3CA4B32D" w:rsidR="009308F9" w:rsidRPr="00786743" w:rsidRDefault="00786743" w:rsidP="00932A03">
                    <w:pPr>
                      <w:pStyle w:val="Sansinterligne"/>
                      <w:jc w:val="center"/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18"/>
                      </w:rPr>
                    </w:pPr>
                    <w:r w:rsidRPr="00786743"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18"/>
                      </w:rPr>
                      <w:t>0</w:t>
                    </w:r>
                    <w:r w:rsidR="00216A98"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18"/>
                      </w:rPr>
                      <w:t>7</w:t>
                    </w:r>
                    <w:r w:rsidR="009308F9" w:rsidRPr="00786743"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18"/>
                      </w:rPr>
                      <w:t>/</w:t>
                    </w:r>
                    <w:r w:rsidR="00AA7714" w:rsidRPr="00786743"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18"/>
                      </w:rPr>
                      <w:t>2</w:t>
                    </w:r>
                    <w:r w:rsidR="004A5313">
                      <w:rPr>
                        <w:rFonts w:ascii="Century Gothic" w:hAnsi="Century Gothic"/>
                        <w:b/>
                        <w:bCs/>
                        <w:color w:val="FFFFFF" w:themeColor="background1"/>
                        <w:sz w:val="18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  <w:p w14:paraId="350DCD0B" w14:textId="148577F8" w:rsidR="009308F9" w:rsidRPr="00946C61" w:rsidRDefault="004F1DBC" w:rsidP="009308F9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3CA72" wp14:editId="6A5E3148">
              <wp:simplePos x="0" y="0"/>
              <wp:positionH relativeFrom="column">
                <wp:posOffset>-447675</wp:posOffset>
              </wp:positionH>
              <wp:positionV relativeFrom="paragraph">
                <wp:posOffset>224790</wp:posOffset>
              </wp:positionV>
              <wp:extent cx="1247775" cy="200025"/>
              <wp:effectExtent l="0" t="0" r="0" b="0"/>
              <wp:wrapNone/>
              <wp:docPr id="30" name="Zone de text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C86780" w14:textId="77777777" w:rsidR="009308F9" w:rsidRPr="008D315C" w:rsidRDefault="009308F9" w:rsidP="009308F9">
                          <w:pPr>
                            <w:pStyle w:val="Sansinterligne"/>
                            <w:rPr>
                              <w:rFonts w:ascii="Century Gothic" w:hAnsi="Century Gothic"/>
                              <w:color w:val="FFFFFF" w:themeColor="background1"/>
                              <w:sz w:val="16"/>
                            </w:rPr>
                          </w:pPr>
                          <w:r w:rsidRPr="008D315C">
                            <w:rPr>
                              <w:rFonts w:ascii="Century Gothic" w:hAnsi="Century Gothic"/>
                              <w:color w:val="FFFFFF" w:themeColor="background1"/>
                              <w:sz w:val="16"/>
                            </w:rPr>
                            <w:t>www.adf-systemes.fr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13CA72" id="Zone de texte 30" o:spid="_x0000_s1035" type="#_x0000_t202" style="position:absolute;margin-left:-35.25pt;margin-top:17.7pt;width:98.2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" filled="f" stroked="f" strokeweight=".5pt">
              <v:textbox>
                <w:txbxContent>
                  <w:p w14:paraId="32C86780" w14:textId="77777777" w:rsidR="009308F9" w:rsidRPr="008D315C" w:rsidRDefault="009308F9" w:rsidP="009308F9">
                    <w:pPr>
                      <w:pStyle w:val="Sansinterligne"/>
                      <w:rPr>
                        <w:rFonts w:ascii="Century Gothic" w:hAnsi="Century Gothic"/>
                        <w:color w:val="FFFFFF" w:themeColor="background1"/>
                        <w:sz w:val="16"/>
                      </w:rPr>
                    </w:pPr>
                    <w:r w:rsidRPr="008D315C">
                      <w:rPr>
                        <w:rFonts w:ascii="Century Gothic" w:hAnsi="Century Gothic"/>
                        <w:color w:val="FFFFFF" w:themeColor="background1"/>
                        <w:sz w:val="16"/>
                      </w:rPr>
                      <w:t>www.adf-systemes.fr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6D65D" w14:textId="77777777" w:rsidR="00AD61F1" w:rsidRDefault="00AD61F1" w:rsidP="00F92B00">
      <w:pPr>
        <w:spacing w:after="0" w:line="240" w:lineRule="auto"/>
      </w:pPr>
      <w:r>
        <w:separator/>
      </w:r>
    </w:p>
  </w:footnote>
  <w:footnote w:type="continuationSeparator" w:id="0">
    <w:p w14:paraId="19CA214B" w14:textId="77777777" w:rsidR="00AD61F1" w:rsidRDefault="00AD61F1" w:rsidP="00F92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9314"/>
      <w:gridCol w:w="1152"/>
    </w:tblGrid>
    <w:tr w:rsidR="00653F83" w:rsidRPr="00F92B00" w14:paraId="50BBE70A" w14:textId="77777777" w:rsidTr="00781F8D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rPr>
              <w:rFonts w:ascii="Century Gothic" w:hAnsi="Century Gothic"/>
              <w:color w:val="FF0000"/>
            </w:rPr>
            <w:alias w:val="Société"/>
            <w:id w:val="78735422"/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31100333" w14:textId="77777777" w:rsidR="00653F83" w:rsidRPr="00F92B00" w:rsidRDefault="00653F83" w:rsidP="00781F8D">
              <w:pPr>
                <w:pStyle w:val="En-tte"/>
                <w:jc w:val="right"/>
                <w:rPr>
                  <w:rFonts w:ascii="Century Gothic" w:hAnsi="Century Gothic"/>
                  <w:color w:val="FF0000"/>
                </w:rPr>
              </w:pPr>
              <w:r w:rsidRPr="00DA33B5">
                <w:rPr>
                  <w:rFonts w:ascii="Century Gothic" w:hAnsi="Century Gothic"/>
                  <w:color w:val="FF0000"/>
                </w:rPr>
                <w:t>ADF SYSTEMES</w:t>
              </w:r>
            </w:p>
          </w:sdtContent>
        </w:sdt>
        <w:sdt>
          <w:sdtPr>
            <w:rPr>
              <w:rFonts w:ascii="Century Gothic" w:hAnsi="Century Gothic"/>
              <w:b/>
              <w:bCs/>
              <w:sz w:val="16"/>
            </w:rPr>
            <w:alias w:val="Titre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4E579B49" w14:textId="77777777" w:rsidR="00653F83" w:rsidRPr="00F92B00" w:rsidRDefault="00746EB9" w:rsidP="00810D96">
              <w:pPr>
                <w:pStyle w:val="En-tte"/>
                <w:jc w:val="right"/>
                <w:rPr>
                  <w:rFonts w:ascii="Century Gothic" w:hAnsi="Century Gothic"/>
                  <w:b/>
                  <w:bCs/>
                </w:rPr>
              </w:pPr>
              <w:r w:rsidRPr="0016678E">
                <w:rPr>
                  <w:rFonts w:ascii="Century Gothic" w:hAnsi="Century Gothic"/>
                  <w:b/>
                  <w:bCs/>
                  <w:sz w:val="16"/>
                </w:rPr>
                <w:t>SOLUTION DE SIGNALISATION SONORE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11ED1E9B" w14:textId="77777777" w:rsidR="00653F83" w:rsidRPr="00F92B00" w:rsidRDefault="00653F83" w:rsidP="00781F8D">
          <w:pPr>
            <w:pStyle w:val="En-tte"/>
            <w:rPr>
              <w:rFonts w:ascii="Century Gothic" w:hAnsi="Century Gothic"/>
              <w:b/>
              <w:bCs/>
            </w:rPr>
          </w:pPr>
        </w:p>
      </w:tc>
    </w:tr>
  </w:tbl>
  <w:p w14:paraId="539B5674" w14:textId="77777777" w:rsidR="00F92B00" w:rsidRDefault="009308F9">
    <w:pPr>
      <w:pStyle w:val="En-tte"/>
    </w:pPr>
    <w:r>
      <w:rPr>
        <w:rFonts w:ascii="Century Gothic" w:hAnsi="Century Gothic"/>
        <w:noProof/>
        <w:sz w:val="40"/>
        <w:lang w:eastAsia="fr-FR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0A46A9EC" wp14:editId="53F16BF2">
              <wp:simplePos x="0" y="0"/>
              <wp:positionH relativeFrom="column">
                <wp:posOffset>4399472</wp:posOffset>
              </wp:positionH>
              <wp:positionV relativeFrom="paragraph">
                <wp:posOffset>-31582</wp:posOffset>
              </wp:positionV>
              <wp:extent cx="2702560" cy="733748"/>
              <wp:effectExtent l="0" t="0" r="0" b="0"/>
              <wp:wrapNone/>
              <wp:docPr id="24" name="Zone de text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02560" cy="73374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676841" w14:textId="4FA317B2" w:rsidR="003D4E53" w:rsidRPr="00A108E6" w:rsidRDefault="00AA7714" w:rsidP="00D4158B">
                          <w:pPr>
                            <w:spacing w:after="0"/>
                            <w:jc w:val="right"/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 xml:space="preserve">Max </w:t>
                          </w:r>
                          <w:r w:rsidR="002F78F7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1</w:t>
                          </w:r>
                          <w:r w:rsidR="00A13913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10</w:t>
                          </w:r>
                          <w:r w:rsidR="002F78F7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 xml:space="preserve"> </w:t>
                          </w:r>
                          <w:r w:rsidR="00746EB9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dB</w:t>
                          </w:r>
                        </w:p>
                        <w:p w14:paraId="4C176A17" w14:textId="77777777" w:rsidR="001D0204" w:rsidRPr="00A108E6" w:rsidRDefault="00806F06" w:rsidP="00D4158B">
                          <w:pPr>
                            <w:spacing w:after="0"/>
                            <w:jc w:val="right"/>
                            <w:rPr>
                              <w:lang w:val="en-US"/>
                            </w:rPr>
                          </w:pPr>
                          <w:r w:rsidRPr="00A108E6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Zones 1</w:t>
                          </w:r>
                          <w:r w:rsidR="001D0204" w:rsidRPr="00A108E6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,</w:t>
                          </w:r>
                          <w:r w:rsidR="00F17B3D" w:rsidRPr="00A108E6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 xml:space="preserve"> </w:t>
                          </w:r>
                          <w:r w:rsidR="001D0204" w:rsidRPr="00A108E6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2</w:t>
                          </w:r>
                          <w:r w:rsidR="007A3527" w:rsidRPr="00A108E6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, 2</w:t>
                          </w:r>
                          <w:r w:rsidR="003E22C8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1</w:t>
                          </w:r>
                          <w:r w:rsidR="007A3527" w:rsidRPr="00A108E6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  <w:szCs w:val="40"/>
                              <w:lang w:val="en-US"/>
                            </w:rPr>
                            <w:t>, 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46A9EC" id="_x0000_t202" coordsize="21600,21600" o:spt="202" path="m,l,21600r21600,l21600,xe">
              <v:stroke joinstyle="miter"/>
              <v:path gradientshapeok="t" o:connecttype="rect"/>
            </v:shapetype>
            <v:shape id="Zone de texte 24" o:spid="_x0000_s1029" type="#_x0000_t202" style="position:absolute;margin-left:346.4pt;margin-top:-2.5pt;width:212.8pt;height:57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" filled="f" stroked="f" strokeweight=".5pt">
              <v:textbox>
                <w:txbxContent>
                  <w:p w14:paraId="5A676841" w14:textId="4FA317B2" w:rsidR="003D4E53" w:rsidRPr="00A108E6" w:rsidRDefault="00AA7714" w:rsidP="00D4158B">
                    <w:pPr>
                      <w:spacing w:after="0"/>
                      <w:jc w:val="right"/>
                      <w:rPr>
                        <w:rFonts w:ascii="Century Gothic" w:hAnsi="Century Gothic"/>
                        <w:color w:val="FFFFFF" w:themeColor="background1"/>
                        <w:sz w:val="40"/>
                        <w:szCs w:val="40"/>
                        <w:lang w:val="en-US"/>
                      </w:rPr>
                    </w:pPr>
                    <w:r>
                      <w:rPr>
                        <w:rFonts w:ascii="Century Gothic" w:hAnsi="Century Gothic"/>
                        <w:color w:val="FFFFFF" w:themeColor="background1"/>
                        <w:sz w:val="40"/>
                        <w:szCs w:val="40"/>
                        <w:lang w:val="en-US"/>
                      </w:rPr>
                      <w:t xml:space="preserve">Max </w:t>
                    </w:r>
                    <w:r w:rsidR="002F78F7">
                      <w:rPr>
                        <w:rFonts w:ascii="Century Gothic" w:hAnsi="Century Gothic"/>
                        <w:color w:val="FFFFFF" w:themeColor="background1"/>
                        <w:sz w:val="40"/>
                        <w:szCs w:val="40"/>
                        <w:lang w:val="en-US"/>
                      </w:rPr>
                      <w:t>1</w:t>
                    </w:r>
                    <w:r w:rsidR="00A13913">
                      <w:rPr>
                        <w:rFonts w:ascii="Century Gothic" w:hAnsi="Century Gothic"/>
                        <w:color w:val="FFFFFF" w:themeColor="background1"/>
                        <w:sz w:val="40"/>
                        <w:szCs w:val="40"/>
                        <w:lang w:val="en-US"/>
                      </w:rPr>
                      <w:t>10</w:t>
                    </w:r>
                    <w:r w:rsidR="002F78F7">
                      <w:rPr>
                        <w:rFonts w:ascii="Century Gothic" w:hAnsi="Century Gothic"/>
                        <w:color w:val="FFFFFF" w:themeColor="background1"/>
                        <w:sz w:val="40"/>
                        <w:szCs w:val="40"/>
                        <w:lang w:val="en-US"/>
                      </w:rPr>
                      <w:t xml:space="preserve"> </w:t>
                    </w:r>
                    <w:r w:rsidR="00746EB9">
                      <w:rPr>
                        <w:rFonts w:ascii="Century Gothic" w:hAnsi="Century Gothic"/>
                        <w:color w:val="FFFFFF" w:themeColor="background1"/>
                        <w:sz w:val="40"/>
                        <w:szCs w:val="40"/>
                        <w:lang w:val="en-US"/>
                      </w:rPr>
                      <w:t>dB</w:t>
                    </w:r>
                  </w:p>
                  <w:p w14:paraId="4C176A17" w14:textId="77777777" w:rsidR="001D0204" w:rsidRPr="00A108E6" w:rsidRDefault="00806F06" w:rsidP="00D4158B">
                    <w:pPr>
                      <w:spacing w:after="0"/>
                      <w:jc w:val="right"/>
                      <w:rPr>
                        <w:lang w:val="en-US"/>
                      </w:rPr>
                    </w:pPr>
                    <w:r w:rsidRPr="00A108E6">
                      <w:rPr>
                        <w:rFonts w:ascii="Century Gothic" w:hAnsi="Century Gothic"/>
                        <w:color w:val="FFFFFF" w:themeColor="background1"/>
                        <w:sz w:val="40"/>
                        <w:szCs w:val="40"/>
                        <w:lang w:val="en-US"/>
                      </w:rPr>
                      <w:t>Zones 1</w:t>
                    </w:r>
                    <w:r w:rsidR="001D0204" w:rsidRPr="00A108E6">
                      <w:rPr>
                        <w:rFonts w:ascii="Century Gothic" w:hAnsi="Century Gothic"/>
                        <w:color w:val="FFFFFF" w:themeColor="background1"/>
                        <w:sz w:val="40"/>
                        <w:szCs w:val="40"/>
                        <w:lang w:val="en-US"/>
                      </w:rPr>
                      <w:t>,</w:t>
                    </w:r>
                    <w:r w:rsidR="00F17B3D" w:rsidRPr="00A108E6">
                      <w:rPr>
                        <w:rFonts w:ascii="Century Gothic" w:hAnsi="Century Gothic"/>
                        <w:color w:val="FFFFFF" w:themeColor="background1"/>
                        <w:sz w:val="40"/>
                        <w:szCs w:val="40"/>
                        <w:lang w:val="en-US"/>
                      </w:rPr>
                      <w:t xml:space="preserve"> </w:t>
                    </w:r>
                    <w:r w:rsidR="001D0204" w:rsidRPr="00A108E6">
                      <w:rPr>
                        <w:rFonts w:ascii="Century Gothic" w:hAnsi="Century Gothic"/>
                        <w:color w:val="FFFFFF" w:themeColor="background1"/>
                        <w:sz w:val="40"/>
                        <w:szCs w:val="40"/>
                        <w:lang w:val="en-US"/>
                      </w:rPr>
                      <w:t>2</w:t>
                    </w:r>
                    <w:r w:rsidR="007A3527" w:rsidRPr="00A108E6">
                      <w:rPr>
                        <w:rFonts w:ascii="Century Gothic" w:hAnsi="Century Gothic"/>
                        <w:color w:val="FFFFFF" w:themeColor="background1"/>
                        <w:sz w:val="40"/>
                        <w:szCs w:val="40"/>
                        <w:lang w:val="en-US"/>
                      </w:rPr>
                      <w:t>, 2</w:t>
                    </w:r>
                    <w:r w:rsidR="003E22C8">
                      <w:rPr>
                        <w:rFonts w:ascii="Century Gothic" w:hAnsi="Century Gothic"/>
                        <w:color w:val="FFFFFF" w:themeColor="background1"/>
                        <w:sz w:val="40"/>
                        <w:szCs w:val="40"/>
                        <w:lang w:val="en-US"/>
                      </w:rPr>
                      <w:t>1</w:t>
                    </w:r>
                    <w:r w:rsidR="007A3527" w:rsidRPr="00A108E6">
                      <w:rPr>
                        <w:rFonts w:ascii="Century Gothic" w:hAnsi="Century Gothic"/>
                        <w:color w:val="FFFFFF" w:themeColor="background1"/>
                        <w:sz w:val="40"/>
                        <w:szCs w:val="40"/>
                        <w:lang w:val="en-US"/>
                      </w:rPr>
                      <w:t>, 22</w:t>
                    </w:r>
                  </w:p>
                </w:txbxContent>
              </v:textbox>
            </v:shape>
          </w:pict>
        </mc:Fallback>
      </mc:AlternateContent>
    </w:r>
    <w:r>
      <w:rPr>
        <w:rFonts w:ascii="Century Gothic" w:hAnsi="Century Gothic"/>
        <w:noProof/>
        <w:sz w:val="40"/>
        <w:lang w:eastAsia="fr-FR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6FC6F901" wp14:editId="3F4B9040">
              <wp:simplePos x="0" y="0"/>
              <wp:positionH relativeFrom="column">
                <wp:posOffset>-457200</wp:posOffset>
              </wp:positionH>
              <wp:positionV relativeFrom="paragraph">
                <wp:posOffset>-31582</wp:posOffset>
              </wp:positionV>
              <wp:extent cx="3630271" cy="719455"/>
              <wp:effectExtent l="0" t="0" r="0" b="4445"/>
              <wp:wrapNone/>
              <wp:docPr id="23" name="Zone de text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30271" cy="7194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41DF6C" w14:textId="77777777" w:rsidR="00810D96" w:rsidRPr="00DB1173" w:rsidRDefault="00746EB9" w:rsidP="00810D96">
                          <w:pPr>
                            <w:spacing w:after="0"/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 xml:space="preserve">Sirène </w:t>
                          </w:r>
                          <w:r w:rsidR="009308F9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 xml:space="preserve">électronique </w:t>
                          </w: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>ATEX</w:t>
                          </w:r>
                        </w:p>
                        <w:p w14:paraId="062535AA" w14:textId="5E5277FD" w:rsidR="00EE10FD" w:rsidRPr="00CC086D" w:rsidRDefault="00C27ED5" w:rsidP="00EE10FD">
                          <w:pPr>
                            <w:spacing w:after="0"/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>G-SND</w:t>
                          </w:r>
                          <w:r w:rsidR="00EE10FD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ab/>
                          </w:r>
                          <w:r w:rsidR="00EE10FD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ab/>
                          </w:r>
                          <w:r w:rsidR="00EE10FD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ab/>
                          </w:r>
                          <w:r w:rsidR="00EE10FD">
                            <w:rPr>
                              <w:rFonts w:ascii="Century Gothic" w:hAnsi="Century Gothic"/>
                              <w:color w:val="FFFFFF" w:themeColor="background1"/>
                              <w:sz w:val="40"/>
                            </w:rPr>
                            <w:tab/>
                          </w:r>
                        </w:p>
                        <w:p w14:paraId="5C885EF2" w14:textId="77777777" w:rsidR="00EE10FD" w:rsidRDefault="00EE10F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6F901" id="Zone de texte 23" o:spid="_x0000_s1030" type="#_x0000_t202" style="position:absolute;margin-left:-36pt;margin-top:-2.5pt;width:285.85pt;height:56.6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" filled="f" stroked="f" strokeweight=".5pt">
              <v:textbox>
                <w:txbxContent>
                  <w:p w14:paraId="7C41DF6C" w14:textId="77777777" w:rsidR="00810D96" w:rsidRPr="00DB1173" w:rsidRDefault="00746EB9" w:rsidP="00810D96">
                    <w:pPr>
                      <w:spacing w:after="0"/>
                      <w:rPr>
                        <w:rFonts w:ascii="Century Gothic" w:hAnsi="Century Gothic"/>
                        <w:color w:val="FFFFFF" w:themeColor="background1"/>
                        <w:sz w:val="40"/>
                      </w:rPr>
                    </w:pPr>
                    <w:r>
                      <w:rPr>
                        <w:rFonts w:ascii="Century Gothic" w:hAnsi="Century Gothic"/>
                        <w:color w:val="FFFFFF" w:themeColor="background1"/>
                        <w:sz w:val="40"/>
                      </w:rPr>
                      <w:t xml:space="preserve">Sirène </w:t>
                    </w:r>
                    <w:r w:rsidR="009308F9">
                      <w:rPr>
                        <w:rFonts w:ascii="Century Gothic" w:hAnsi="Century Gothic"/>
                        <w:color w:val="FFFFFF" w:themeColor="background1"/>
                        <w:sz w:val="40"/>
                      </w:rPr>
                      <w:t xml:space="preserve">électronique </w:t>
                    </w:r>
                    <w:r>
                      <w:rPr>
                        <w:rFonts w:ascii="Century Gothic" w:hAnsi="Century Gothic"/>
                        <w:color w:val="FFFFFF" w:themeColor="background1"/>
                        <w:sz w:val="40"/>
                      </w:rPr>
                      <w:t>ATEX</w:t>
                    </w:r>
                  </w:p>
                  <w:p w14:paraId="062535AA" w14:textId="5E5277FD" w:rsidR="00EE10FD" w:rsidRPr="00CC086D" w:rsidRDefault="00C27ED5" w:rsidP="00EE10FD">
                    <w:pPr>
                      <w:spacing w:after="0"/>
                      <w:rPr>
                        <w:rFonts w:ascii="Century Gothic" w:hAnsi="Century Gothic"/>
                        <w:color w:val="FFFFFF" w:themeColor="background1"/>
                        <w:sz w:val="40"/>
                      </w:rPr>
                    </w:pPr>
                    <w:r>
                      <w:rPr>
                        <w:rFonts w:ascii="Century Gothic" w:hAnsi="Century Gothic"/>
                        <w:color w:val="FFFFFF" w:themeColor="background1"/>
                        <w:sz w:val="40"/>
                      </w:rPr>
                      <w:t>G-SND</w:t>
                    </w:r>
                    <w:r w:rsidR="00EE10FD">
                      <w:rPr>
                        <w:rFonts w:ascii="Century Gothic" w:hAnsi="Century Gothic"/>
                        <w:color w:val="FFFFFF" w:themeColor="background1"/>
                        <w:sz w:val="40"/>
                      </w:rPr>
                      <w:tab/>
                    </w:r>
                    <w:r w:rsidR="00EE10FD">
                      <w:rPr>
                        <w:rFonts w:ascii="Century Gothic" w:hAnsi="Century Gothic"/>
                        <w:color w:val="FFFFFF" w:themeColor="background1"/>
                        <w:sz w:val="40"/>
                      </w:rPr>
                      <w:tab/>
                    </w:r>
                    <w:r w:rsidR="00EE10FD">
                      <w:rPr>
                        <w:rFonts w:ascii="Century Gothic" w:hAnsi="Century Gothic"/>
                        <w:color w:val="FFFFFF" w:themeColor="background1"/>
                        <w:sz w:val="40"/>
                      </w:rPr>
                      <w:tab/>
                    </w:r>
                    <w:r w:rsidR="00EE10FD">
                      <w:rPr>
                        <w:rFonts w:ascii="Century Gothic" w:hAnsi="Century Gothic"/>
                        <w:color w:val="FFFFFF" w:themeColor="background1"/>
                        <w:sz w:val="40"/>
                      </w:rPr>
                      <w:tab/>
                    </w:r>
                  </w:p>
                  <w:p w14:paraId="5C885EF2" w14:textId="77777777" w:rsidR="00EE10FD" w:rsidRDefault="00EE10FD"/>
                </w:txbxContent>
              </v:textbox>
            </v:shape>
          </w:pict>
        </mc:Fallback>
      </mc:AlternateContent>
    </w:r>
    <w:r w:rsidR="00EE10FD" w:rsidRPr="004A72AE">
      <w:rPr>
        <w:rFonts w:ascii="Century Gothic" w:hAnsi="Century Gothic"/>
        <w:noProof/>
        <w:sz w:val="40"/>
        <w:lang w:eastAsia="fr-F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0E9CEE0" wp14:editId="34B2493B">
              <wp:simplePos x="0" y="0"/>
              <wp:positionH relativeFrom="column">
                <wp:posOffset>-457200</wp:posOffset>
              </wp:positionH>
              <wp:positionV relativeFrom="paragraph">
                <wp:posOffset>20320</wp:posOffset>
              </wp:positionV>
              <wp:extent cx="7567295" cy="681990"/>
              <wp:effectExtent l="0" t="0" r="0" b="381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7295" cy="68199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0FD044A" w14:textId="77777777" w:rsidR="004A72AE" w:rsidRPr="00EE10FD" w:rsidRDefault="004A72AE" w:rsidP="00EE10F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E9CEE0" id="Rectangle 1" o:spid="_x0000_s1031" style="position:absolute;margin-left:-36pt;margin-top:1.6pt;width:595.85pt;height:53.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" fillcolor="red" stroked="f" strokeweight="2pt">
              <v:textbox>
                <w:txbxContent>
                  <w:p w14:paraId="40FD044A" w14:textId="77777777" w:rsidR="004A72AE" w:rsidRPr="00EE10FD" w:rsidRDefault="004A72AE" w:rsidP="00EE10FD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EE10FD" w:rsidRPr="00DB1173">
      <w:rPr>
        <w:noProof/>
        <w:color w:val="FFFFFF" w:themeColor="background1"/>
        <w:lang w:eastAsia="fr-FR"/>
      </w:rPr>
      <w:drawing>
        <wp:anchor distT="0" distB="0" distL="114300" distR="114300" simplePos="0" relativeHeight="251666432" behindDoc="0" locked="0" layoutInCell="1" allowOverlap="1" wp14:anchorId="36B03ED1" wp14:editId="22669E5C">
          <wp:simplePos x="0" y="0"/>
          <wp:positionH relativeFrom="column">
            <wp:posOffset>-452433</wp:posOffset>
          </wp:positionH>
          <wp:positionV relativeFrom="paragraph">
            <wp:posOffset>-557530</wp:posOffset>
          </wp:positionV>
          <wp:extent cx="1410970" cy="571500"/>
          <wp:effectExtent l="0" t="0" r="0" b="0"/>
          <wp:wrapNone/>
          <wp:docPr id="289" name="WordPictureWatermark1" descr="fond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WordPictureWatermark1" descr="fondwor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610" t="2530" r="31134" b="85945"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CA0"/>
    <w:multiLevelType w:val="hybridMultilevel"/>
    <w:tmpl w:val="1FCC37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C3089"/>
    <w:multiLevelType w:val="hybridMultilevel"/>
    <w:tmpl w:val="C0EEF7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032DB94"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2EB"/>
    <w:multiLevelType w:val="hybridMultilevel"/>
    <w:tmpl w:val="215C179C"/>
    <w:lvl w:ilvl="0" w:tplc="DAE4D5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26892"/>
    <w:multiLevelType w:val="hybridMultilevel"/>
    <w:tmpl w:val="DB40AF4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74635"/>
    <w:multiLevelType w:val="hybridMultilevel"/>
    <w:tmpl w:val="64E05F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F0453"/>
    <w:multiLevelType w:val="hybridMultilevel"/>
    <w:tmpl w:val="38C898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91234A"/>
    <w:multiLevelType w:val="hybridMultilevel"/>
    <w:tmpl w:val="05D080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85CEE"/>
    <w:multiLevelType w:val="hybridMultilevel"/>
    <w:tmpl w:val="B9FA2D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C1158"/>
    <w:multiLevelType w:val="hybridMultilevel"/>
    <w:tmpl w:val="C8806C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638C3"/>
    <w:multiLevelType w:val="hybridMultilevel"/>
    <w:tmpl w:val="9516EB6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02826"/>
    <w:multiLevelType w:val="hybridMultilevel"/>
    <w:tmpl w:val="AB5EB1B8"/>
    <w:lvl w:ilvl="0" w:tplc="EC2256F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12701"/>
    <w:multiLevelType w:val="hybridMultilevel"/>
    <w:tmpl w:val="344CD6B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776171">
    <w:abstractNumId w:val="1"/>
  </w:num>
  <w:num w:numId="2" w16cid:durableId="912550532">
    <w:abstractNumId w:val="10"/>
  </w:num>
  <w:num w:numId="3" w16cid:durableId="2062050025">
    <w:abstractNumId w:val="0"/>
  </w:num>
  <w:num w:numId="4" w16cid:durableId="1943754525">
    <w:abstractNumId w:val="5"/>
  </w:num>
  <w:num w:numId="5" w16cid:durableId="1591425359">
    <w:abstractNumId w:val="8"/>
  </w:num>
  <w:num w:numId="6" w16cid:durableId="1953975869">
    <w:abstractNumId w:val="9"/>
  </w:num>
  <w:num w:numId="7" w16cid:durableId="2036926082">
    <w:abstractNumId w:val="4"/>
  </w:num>
  <w:num w:numId="8" w16cid:durableId="472336153">
    <w:abstractNumId w:val="2"/>
  </w:num>
  <w:num w:numId="9" w16cid:durableId="755907896">
    <w:abstractNumId w:val="6"/>
  </w:num>
  <w:num w:numId="10" w16cid:durableId="180819219">
    <w:abstractNumId w:val="11"/>
  </w:num>
  <w:num w:numId="11" w16cid:durableId="41440295">
    <w:abstractNumId w:val="3"/>
  </w:num>
  <w:num w:numId="12" w16cid:durableId="19333891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E4"/>
    <w:rsid w:val="00005E1A"/>
    <w:rsid w:val="00006532"/>
    <w:rsid w:val="0001283A"/>
    <w:rsid w:val="0001606A"/>
    <w:rsid w:val="00025743"/>
    <w:rsid w:val="000260BD"/>
    <w:rsid w:val="00030DF7"/>
    <w:rsid w:val="00052602"/>
    <w:rsid w:val="00066633"/>
    <w:rsid w:val="00072BC2"/>
    <w:rsid w:val="0007774E"/>
    <w:rsid w:val="0008037A"/>
    <w:rsid w:val="00086EC3"/>
    <w:rsid w:val="00087FFA"/>
    <w:rsid w:val="00093705"/>
    <w:rsid w:val="0009415C"/>
    <w:rsid w:val="000A36AD"/>
    <w:rsid w:val="000A7732"/>
    <w:rsid w:val="000C3BAD"/>
    <w:rsid w:val="000D2B28"/>
    <w:rsid w:val="000E005B"/>
    <w:rsid w:val="000F05CC"/>
    <w:rsid w:val="000F0CCC"/>
    <w:rsid w:val="00100C9D"/>
    <w:rsid w:val="0010200F"/>
    <w:rsid w:val="00113920"/>
    <w:rsid w:val="001141F3"/>
    <w:rsid w:val="00120A55"/>
    <w:rsid w:val="001219A0"/>
    <w:rsid w:val="00125B6A"/>
    <w:rsid w:val="001371BE"/>
    <w:rsid w:val="00160BD0"/>
    <w:rsid w:val="00164F94"/>
    <w:rsid w:val="00166B24"/>
    <w:rsid w:val="00175E46"/>
    <w:rsid w:val="00183739"/>
    <w:rsid w:val="00194019"/>
    <w:rsid w:val="0019640A"/>
    <w:rsid w:val="001A1592"/>
    <w:rsid w:val="001A1A64"/>
    <w:rsid w:val="001A5408"/>
    <w:rsid w:val="001B12DD"/>
    <w:rsid w:val="001C28C8"/>
    <w:rsid w:val="001C2C41"/>
    <w:rsid w:val="001D0204"/>
    <w:rsid w:val="001D2BB4"/>
    <w:rsid w:val="001D3B83"/>
    <w:rsid w:val="001D663A"/>
    <w:rsid w:val="001F493D"/>
    <w:rsid w:val="001F4BD5"/>
    <w:rsid w:val="001F6D3B"/>
    <w:rsid w:val="001F6D79"/>
    <w:rsid w:val="0020204B"/>
    <w:rsid w:val="002037EB"/>
    <w:rsid w:val="002122AC"/>
    <w:rsid w:val="00216A98"/>
    <w:rsid w:val="00240E48"/>
    <w:rsid w:val="002445FF"/>
    <w:rsid w:val="00256D35"/>
    <w:rsid w:val="00265782"/>
    <w:rsid w:val="00266AC8"/>
    <w:rsid w:val="00270B98"/>
    <w:rsid w:val="002848C7"/>
    <w:rsid w:val="00284942"/>
    <w:rsid w:val="002A3111"/>
    <w:rsid w:val="002A7174"/>
    <w:rsid w:val="002C378E"/>
    <w:rsid w:val="002C4A81"/>
    <w:rsid w:val="002D22F0"/>
    <w:rsid w:val="002D39DF"/>
    <w:rsid w:val="002D5893"/>
    <w:rsid w:val="002E4C2F"/>
    <w:rsid w:val="002E7A36"/>
    <w:rsid w:val="002F311E"/>
    <w:rsid w:val="002F31A6"/>
    <w:rsid w:val="002F78F7"/>
    <w:rsid w:val="00303AF7"/>
    <w:rsid w:val="00303F1B"/>
    <w:rsid w:val="00305625"/>
    <w:rsid w:val="00312B86"/>
    <w:rsid w:val="00313300"/>
    <w:rsid w:val="00320085"/>
    <w:rsid w:val="003272B1"/>
    <w:rsid w:val="0034303E"/>
    <w:rsid w:val="00343D3F"/>
    <w:rsid w:val="0035405A"/>
    <w:rsid w:val="00356F0B"/>
    <w:rsid w:val="00363A9F"/>
    <w:rsid w:val="003709F8"/>
    <w:rsid w:val="003759BF"/>
    <w:rsid w:val="00375EDB"/>
    <w:rsid w:val="00390F15"/>
    <w:rsid w:val="00391148"/>
    <w:rsid w:val="00393157"/>
    <w:rsid w:val="00397674"/>
    <w:rsid w:val="003A1B9E"/>
    <w:rsid w:val="003A71D1"/>
    <w:rsid w:val="003B4C51"/>
    <w:rsid w:val="003C35C0"/>
    <w:rsid w:val="003D4E53"/>
    <w:rsid w:val="003D6C6A"/>
    <w:rsid w:val="003E22C8"/>
    <w:rsid w:val="003E6C2D"/>
    <w:rsid w:val="003E70F0"/>
    <w:rsid w:val="003F06EF"/>
    <w:rsid w:val="003F2B89"/>
    <w:rsid w:val="003F339D"/>
    <w:rsid w:val="00416892"/>
    <w:rsid w:val="004218DC"/>
    <w:rsid w:val="00423BCD"/>
    <w:rsid w:val="00432135"/>
    <w:rsid w:val="0044506E"/>
    <w:rsid w:val="00454C1D"/>
    <w:rsid w:val="00456F61"/>
    <w:rsid w:val="004612E0"/>
    <w:rsid w:val="00475630"/>
    <w:rsid w:val="00477124"/>
    <w:rsid w:val="004819A4"/>
    <w:rsid w:val="0048333A"/>
    <w:rsid w:val="004930F6"/>
    <w:rsid w:val="00494C5B"/>
    <w:rsid w:val="004A5313"/>
    <w:rsid w:val="004A5E95"/>
    <w:rsid w:val="004A72AE"/>
    <w:rsid w:val="004B3CBA"/>
    <w:rsid w:val="004C0232"/>
    <w:rsid w:val="004C048C"/>
    <w:rsid w:val="004D77F2"/>
    <w:rsid w:val="004D7A83"/>
    <w:rsid w:val="004E2A0E"/>
    <w:rsid w:val="004E3CC0"/>
    <w:rsid w:val="004F03CB"/>
    <w:rsid w:val="004F1DBC"/>
    <w:rsid w:val="004F61C2"/>
    <w:rsid w:val="004F736B"/>
    <w:rsid w:val="00500899"/>
    <w:rsid w:val="005075E3"/>
    <w:rsid w:val="005113EA"/>
    <w:rsid w:val="00514890"/>
    <w:rsid w:val="005150DB"/>
    <w:rsid w:val="00527870"/>
    <w:rsid w:val="00533D82"/>
    <w:rsid w:val="005366B7"/>
    <w:rsid w:val="0053683B"/>
    <w:rsid w:val="00541ADC"/>
    <w:rsid w:val="0055056B"/>
    <w:rsid w:val="00556373"/>
    <w:rsid w:val="00560D23"/>
    <w:rsid w:val="00570937"/>
    <w:rsid w:val="00571658"/>
    <w:rsid w:val="0057564C"/>
    <w:rsid w:val="00587D06"/>
    <w:rsid w:val="00592CA6"/>
    <w:rsid w:val="005959AE"/>
    <w:rsid w:val="005C5028"/>
    <w:rsid w:val="005C6FEE"/>
    <w:rsid w:val="005C6FFF"/>
    <w:rsid w:val="005D7D3E"/>
    <w:rsid w:val="005E2D4B"/>
    <w:rsid w:val="005F1B0B"/>
    <w:rsid w:val="006019AE"/>
    <w:rsid w:val="00615727"/>
    <w:rsid w:val="00620EF4"/>
    <w:rsid w:val="0063587D"/>
    <w:rsid w:val="006441A5"/>
    <w:rsid w:val="006442CD"/>
    <w:rsid w:val="00653F83"/>
    <w:rsid w:val="006550C6"/>
    <w:rsid w:val="006638C5"/>
    <w:rsid w:val="006662AB"/>
    <w:rsid w:val="00674E0B"/>
    <w:rsid w:val="006754E7"/>
    <w:rsid w:val="006826C5"/>
    <w:rsid w:val="00684943"/>
    <w:rsid w:val="0068557D"/>
    <w:rsid w:val="00690477"/>
    <w:rsid w:val="006C7357"/>
    <w:rsid w:val="006D035D"/>
    <w:rsid w:val="006D564E"/>
    <w:rsid w:val="006D738E"/>
    <w:rsid w:val="006E5585"/>
    <w:rsid w:val="006E766A"/>
    <w:rsid w:val="00703AC5"/>
    <w:rsid w:val="0070469C"/>
    <w:rsid w:val="0070499A"/>
    <w:rsid w:val="00705767"/>
    <w:rsid w:val="00717FDA"/>
    <w:rsid w:val="007208B8"/>
    <w:rsid w:val="00727B32"/>
    <w:rsid w:val="007319E8"/>
    <w:rsid w:val="00732BDB"/>
    <w:rsid w:val="007353EA"/>
    <w:rsid w:val="0074053D"/>
    <w:rsid w:val="00740661"/>
    <w:rsid w:val="00744F0A"/>
    <w:rsid w:val="00746EB9"/>
    <w:rsid w:val="007478C6"/>
    <w:rsid w:val="00771BC0"/>
    <w:rsid w:val="00775B33"/>
    <w:rsid w:val="00782B79"/>
    <w:rsid w:val="00786743"/>
    <w:rsid w:val="00786E1F"/>
    <w:rsid w:val="007921A8"/>
    <w:rsid w:val="007A0A07"/>
    <w:rsid w:val="007A3527"/>
    <w:rsid w:val="007B610F"/>
    <w:rsid w:val="007D1A60"/>
    <w:rsid w:val="007F4A1F"/>
    <w:rsid w:val="007F4DF5"/>
    <w:rsid w:val="00806F06"/>
    <w:rsid w:val="00810D96"/>
    <w:rsid w:val="00815E85"/>
    <w:rsid w:val="00822A34"/>
    <w:rsid w:val="008325C3"/>
    <w:rsid w:val="0083447D"/>
    <w:rsid w:val="008413E0"/>
    <w:rsid w:val="0084435E"/>
    <w:rsid w:val="008530B9"/>
    <w:rsid w:val="00853845"/>
    <w:rsid w:val="00855500"/>
    <w:rsid w:val="0085612C"/>
    <w:rsid w:val="00856228"/>
    <w:rsid w:val="008659D5"/>
    <w:rsid w:val="0087160B"/>
    <w:rsid w:val="0087508F"/>
    <w:rsid w:val="008752A6"/>
    <w:rsid w:val="00896FCB"/>
    <w:rsid w:val="008979AA"/>
    <w:rsid w:val="00897F99"/>
    <w:rsid w:val="008A1DEE"/>
    <w:rsid w:val="008A306E"/>
    <w:rsid w:val="008A6281"/>
    <w:rsid w:val="008A6FBE"/>
    <w:rsid w:val="008A7158"/>
    <w:rsid w:val="008A75B4"/>
    <w:rsid w:val="008B16BB"/>
    <w:rsid w:val="008B27BB"/>
    <w:rsid w:val="008C5C30"/>
    <w:rsid w:val="008D5897"/>
    <w:rsid w:val="008E073B"/>
    <w:rsid w:val="008E1FC0"/>
    <w:rsid w:val="008F6CC3"/>
    <w:rsid w:val="009019DD"/>
    <w:rsid w:val="009042CC"/>
    <w:rsid w:val="00916DDF"/>
    <w:rsid w:val="00917CDA"/>
    <w:rsid w:val="00926B6D"/>
    <w:rsid w:val="009308F9"/>
    <w:rsid w:val="00932A03"/>
    <w:rsid w:val="0093321D"/>
    <w:rsid w:val="00937AD4"/>
    <w:rsid w:val="009404EA"/>
    <w:rsid w:val="00946257"/>
    <w:rsid w:val="00953F17"/>
    <w:rsid w:val="00957155"/>
    <w:rsid w:val="009631DD"/>
    <w:rsid w:val="009735F5"/>
    <w:rsid w:val="00975DDF"/>
    <w:rsid w:val="00980ED1"/>
    <w:rsid w:val="0098518B"/>
    <w:rsid w:val="009A2EA5"/>
    <w:rsid w:val="009A4A98"/>
    <w:rsid w:val="009A5F66"/>
    <w:rsid w:val="009A7272"/>
    <w:rsid w:val="009B16F9"/>
    <w:rsid w:val="009C2336"/>
    <w:rsid w:val="009C408F"/>
    <w:rsid w:val="009C5A35"/>
    <w:rsid w:val="009E1180"/>
    <w:rsid w:val="009E69CC"/>
    <w:rsid w:val="009F0882"/>
    <w:rsid w:val="009F6456"/>
    <w:rsid w:val="00A011A7"/>
    <w:rsid w:val="00A06918"/>
    <w:rsid w:val="00A108E6"/>
    <w:rsid w:val="00A13913"/>
    <w:rsid w:val="00A13F85"/>
    <w:rsid w:val="00A1745B"/>
    <w:rsid w:val="00A20116"/>
    <w:rsid w:val="00A2199F"/>
    <w:rsid w:val="00A30259"/>
    <w:rsid w:val="00A36979"/>
    <w:rsid w:val="00A36EBA"/>
    <w:rsid w:val="00A55BE4"/>
    <w:rsid w:val="00A6416A"/>
    <w:rsid w:val="00A8669D"/>
    <w:rsid w:val="00AA1E73"/>
    <w:rsid w:val="00AA3E73"/>
    <w:rsid w:val="00AA710F"/>
    <w:rsid w:val="00AA7714"/>
    <w:rsid w:val="00AB144A"/>
    <w:rsid w:val="00AB4591"/>
    <w:rsid w:val="00AB568E"/>
    <w:rsid w:val="00AC27ED"/>
    <w:rsid w:val="00AC3E63"/>
    <w:rsid w:val="00AC3E9D"/>
    <w:rsid w:val="00AC56C2"/>
    <w:rsid w:val="00AC7AEF"/>
    <w:rsid w:val="00AD0335"/>
    <w:rsid w:val="00AD05B2"/>
    <w:rsid w:val="00AD4A27"/>
    <w:rsid w:val="00AD61F1"/>
    <w:rsid w:val="00AE2CF6"/>
    <w:rsid w:val="00AE6F9C"/>
    <w:rsid w:val="00AF502B"/>
    <w:rsid w:val="00B01351"/>
    <w:rsid w:val="00B05E25"/>
    <w:rsid w:val="00B0690C"/>
    <w:rsid w:val="00B07820"/>
    <w:rsid w:val="00B274AB"/>
    <w:rsid w:val="00B32ADB"/>
    <w:rsid w:val="00B44458"/>
    <w:rsid w:val="00B61337"/>
    <w:rsid w:val="00B618AF"/>
    <w:rsid w:val="00B62AF5"/>
    <w:rsid w:val="00B62FF4"/>
    <w:rsid w:val="00B66123"/>
    <w:rsid w:val="00B670A4"/>
    <w:rsid w:val="00B755E3"/>
    <w:rsid w:val="00B85CDA"/>
    <w:rsid w:val="00BA2C63"/>
    <w:rsid w:val="00BA39F9"/>
    <w:rsid w:val="00BA3BEE"/>
    <w:rsid w:val="00BA3E1F"/>
    <w:rsid w:val="00BA41FF"/>
    <w:rsid w:val="00BA66C7"/>
    <w:rsid w:val="00BB0AF0"/>
    <w:rsid w:val="00BB1100"/>
    <w:rsid w:val="00BB1C04"/>
    <w:rsid w:val="00BD0915"/>
    <w:rsid w:val="00BD25EC"/>
    <w:rsid w:val="00BD6243"/>
    <w:rsid w:val="00BE045D"/>
    <w:rsid w:val="00BF38F8"/>
    <w:rsid w:val="00BF6291"/>
    <w:rsid w:val="00BF66C2"/>
    <w:rsid w:val="00C01C39"/>
    <w:rsid w:val="00C11F44"/>
    <w:rsid w:val="00C17474"/>
    <w:rsid w:val="00C232BD"/>
    <w:rsid w:val="00C23ADE"/>
    <w:rsid w:val="00C27ED5"/>
    <w:rsid w:val="00C31C73"/>
    <w:rsid w:val="00C358C8"/>
    <w:rsid w:val="00C445F1"/>
    <w:rsid w:val="00C55BDF"/>
    <w:rsid w:val="00C62586"/>
    <w:rsid w:val="00C64039"/>
    <w:rsid w:val="00C71DEC"/>
    <w:rsid w:val="00C91487"/>
    <w:rsid w:val="00C929F4"/>
    <w:rsid w:val="00C949F3"/>
    <w:rsid w:val="00C95595"/>
    <w:rsid w:val="00CA3646"/>
    <w:rsid w:val="00CC086D"/>
    <w:rsid w:val="00CC5571"/>
    <w:rsid w:val="00CD1C31"/>
    <w:rsid w:val="00CD239A"/>
    <w:rsid w:val="00CD6DF1"/>
    <w:rsid w:val="00CF7EC7"/>
    <w:rsid w:val="00D01543"/>
    <w:rsid w:val="00D0157E"/>
    <w:rsid w:val="00D047C3"/>
    <w:rsid w:val="00D04BA3"/>
    <w:rsid w:val="00D121F2"/>
    <w:rsid w:val="00D1385E"/>
    <w:rsid w:val="00D20B28"/>
    <w:rsid w:val="00D26039"/>
    <w:rsid w:val="00D27EEE"/>
    <w:rsid w:val="00D3170B"/>
    <w:rsid w:val="00D344F0"/>
    <w:rsid w:val="00D40267"/>
    <w:rsid w:val="00D4158B"/>
    <w:rsid w:val="00D44CFB"/>
    <w:rsid w:val="00D504AF"/>
    <w:rsid w:val="00D51576"/>
    <w:rsid w:val="00D53949"/>
    <w:rsid w:val="00D60C63"/>
    <w:rsid w:val="00D61154"/>
    <w:rsid w:val="00D61D09"/>
    <w:rsid w:val="00D7170C"/>
    <w:rsid w:val="00D72BCE"/>
    <w:rsid w:val="00D77A5E"/>
    <w:rsid w:val="00D83914"/>
    <w:rsid w:val="00D85D0C"/>
    <w:rsid w:val="00D867D4"/>
    <w:rsid w:val="00D93214"/>
    <w:rsid w:val="00D94E3A"/>
    <w:rsid w:val="00D968B0"/>
    <w:rsid w:val="00DA33B5"/>
    <w:rsid w:val="00DA4AA9"/>
    <w:rsid w:val="00DB1173"/>
    <w:rsid w:val="00DB11F6"/>
    <w:rsid w:val="00DB163D"/>
    <w:rsid w:val="00DB7624"/>
    <w:rsid w:val="00DC5A5D"/>
    <w:rsid w:val="00DE39CA"/>
    <w:rsid w:val="00DE4AEB"/>
    <w:rsid w:val="00DF2AAE"/>
    <w:rsid w:val="00E02742"/>
    <w:rsid w:val="00E147EB"/>
    <w:rsid w:val="00E36D12"/>
    <w:rsid w:val="00E41CB0"/>
    <w:rsid w:val="00E43E4C"/>
    <w:rsid w:val="00E553BE"/>
    <w:rsid w:val="00E56F7F"/>
    <w:rsid w:val="00E602FD"/>
    <w:rsid w:val="00E76302"/>
    <w:rsid w:val="00E8262B"/>
    <w:rsid w:val="00E83FE7"/>
    <w:rsid w:val="00E918BB"/>
    <w:rsid w:val="00E943F4"/>
    <w:rsid w:val="00E97BFD"/>
    <w:rsid w:val="00EA49D7"/>
    <w:rsid w:val="00EA58C7"/>
    <w:rsid w:val="00EB3202"/>
    <w:rsid w:val="00EB700F"/>
    <w:rsid w:val="00EC3745"/>
    <w:rsid w:val="00EE10FD"/>
    <w:rsid w:val="00EE2C1A"/>
    <w:rsid w:val="00EF08B7"/>
    <w:rsid w:val="00EF156E"/>
    <w:rsid w:val="00EF33F0"/>
    <w:rsid w:val="00EF66A9"/>
    <w:rsid w:val="00F03E28"/>
    <w:rsid w:val="00F17B3D"/>
    <w:rsid w:val="00F2601E"/>
    <w:rsid w:val="00F3180F"/>
    <w:rsid w:val="00F576BA"/>
    <w:rsid w:val="00F60490"/>
    <w:rsid w:val="00F60685"/>
    <w:rsid w:val="00F61CC9"/>
    <w:rsid w:val="00F8424F"/>
    <w:rsid w:val="00F9139D"/>
    <w:rsid w:val="00F92B00"/>
    <w:rsid w:val="00F92EF8"/>
    <w:rsid w:val="00F9591F"/>
    <w:rsid w:val="00F969EC"/>
    <w:rsid w:val="00F97734"/>
    <w:rsid w:val="00FA34F1"/>
    <w:rsid w:val="00FA7880"/>
    <w:rsid w:val="00FC4B76"/>
    <w:rsid w:val="00FC5D95"/>
    <w:rsid w:val="00FC6271"/>
    <w:rsid w:val="00FD385C"/>
    <w:rsid w:val="00FD7ED1"/>
    <w:rsid w:val="00FF4528"/>
    <w:rsid w:val="00FF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631D5"/>
  <w15:docId w15:val="{545926BD-267C-46E7-BF9C-AF4629B0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5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92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2B00"/>
  </w:style>
  <w:style w:type="paragraph" w:styleId="Pieddepage">
    <w:name w:val="footer"/>
    <w:basedOn w:val="Normal"/>
    <w:link w:val="PieddepageCar"/>
    <w:uiPriority w:val="99"/>
    <w:unhideWhenUsed/>
    <w:rsid w:val="00F92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2B00"/>
  </w:style>
  <w:style w:type="paragraph" w:styleId="Textedebulles">
    <w:name w:val="Balloon Text"/>
    <w:basedOn w:val="Normal"/>
    <w:link w:val="TextedebullesCar"/>
    <w:uiPriority w:val="99"/>
    <w:semiHidden/>
    <w:unhideWhenUsed/>
    <w:rsid w:val="00F92B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2B00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F92B00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AC7A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D4158B"/>
    <w:pPr>
      <w:ind w:left="720"/>
      <w:contextualSpacing/>
    </w:pPr>
  </w:style>
  <w:style w:type="paragraph" w:customStyle="1" w:styleId="Default">
    <w:name w:val="Default"/>
    <w:rsid w:val="00DF2A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F969E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969E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lentin\AppData\Local\Microsoft\Windows\Temporary%20Internet%20Files\Content.Outlook\FN912P0A\Mod&#232;le%20Fiche%20techniqu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A0182-B6E2-4BE1-B1AE-1D8DD004D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Fiche technique</Template>
  <TotalTime>79</TotalTime>
  <Pages>2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SOLUTION DE SIGNALISATION SONORE</vt:lpstr>
    </vt:vector>
  </TitlesOfParts>
  <Company>ADF SYSTEMES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SOLUTION DE SIGNALISATION SONORE</dc:title>
  <dc:creator>Valentin EDMOND-MARIETTE</dc:creator>
  <cp:lastModifiedBy>Pascal RICHET</cp:lastModifiedBy>
  <cp:revision>26</cp:revision>
  <cp:lastPrinted>2017-06-09T13:28:00Z</cp:lastPrinted>
  <dcterms:created xsi:type="dcterms:W3CDTF">2026-05-18T10:08:00Z</dcterms:created>
  <dcterms:modified xsi:type="dcterms:W3CDTF">2026-07-21T14:31:00Z</dcterms:modified>
</cp:coreProperties>
</file>