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EA5D" w14:textId="77777777" w:rsidR="00EE10FD" w:rsidRDefault="00EE10FD" w:rsidP="005959AE">
      <w:pPr>
        <w:rPr>
          <w:rFonts w:ascii="Century Gothic" w:hAnsi="Century Gothic"/>
          <w:sz w:val="40"/>
        </w:rPr>
      </w:pPr>
    </w:p>
    <w:p w14:paraId="393BB4EC" w14:textId="3C3C583E" w:rsidR="00EE10FD" w:rsidRDefault="0015122A" w:rsidP="005959AE">
      <w:pPr>
        <w:rPr>
          <w:rFonts w:ascii="Century Gothic" w:hAnsi="Century Gothic"/>
          <w:sz w:val="40"/>
        </w:rPr>
      </w:pPr>
      <w:r w:rsidRPr="001D2BB4">
        <w:rPr>
          <w:rFonts w:ascii="Century Gothic" w:hAnsi="Century Gothic"/>
          <w:noProof/>
          <w:sz w:val="40"/>
          <w:lang w:eastAsia="fr-FR"/>
        </w:rPr>
        <w:drawing>
          <wp:anchor distT="0" distB="0" distL="114300" distR="114300" simplePos="0" relativeHeight="251641344" behindDoc="0" locked="0" layoutInCell="1" allowOverlap="1" wp14:anchorId="6126DE1C" wp14:editId="536C924F">
            <wp:simplePos x="0" y="0"/>
            <wp:positionH relativeFrom="column">
              <wp:posOffset>2684780</wp:posOffset>
            </wp:positionH>
            <wp:positionV relativeFrom="paragraph">
              <wp:posOffset>97155</wp:posOffset>
            </wp:positionV>
            <wp:extent cx="556895" cy="568325"/>
            <wp:effectExtent l="0" t="0" r="0" b="3175"/>
            <wp:wrapNone/>
            <wp:docPr id="25" name="Image 25" descr="\\Nt-adf3\adf systemes\Marketing 2\BROCHURE 2013\Médias\Logos\ExAT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t-adf3\adf systemes\Marketing 2\BROCHURE 2013\Médias\Logos\ExATE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DCA7EA" wp14:editId="61BEAE54">
                <wp:simplePos x="0" y="0"/>
                <wp:positionH relativeFrom="column">
                  <wp:posOffset>3270250</wp:posOffset>
                </wp:positionH>
                <wp:positionV relativeFrom="paragraph">
                  <wp:posOffset>181610</wp:posOffset>
                </wp:positionV>
                <wp:extent cx="3556635" cy="248285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48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554A9" w14:textId="77777777" w:rsidR="00F92B00" w:rsidRPr="00AB4FB7" w:rsidRDefault="00F92B00" w:rsidP="00D4158B">
                            <w:pPr>
                              <w:pStyle w:val="Sansinterligne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>APPLICATIONS</w:t>
                            </w:r>
                          </w:p>
                          <w:p w14:paraId="211DD13B" w14:textId="67812C4B" w:rsidR="00D4158B" w:rsidRPr="00AB4FB7" w:rsidRDefault="00D4158B" w:rsidP="00391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Notre feu à éclats </w:t>
                            </w:r>
                            <w:r w:rsidR="001D0204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ATEX </w:t>
                            </w:r>
                            <w:proofErr w:type="gramStart"/>
                            <w:r w:rsidR="001D0204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“Ex d”</w:t>
                            </w:r>
                            <w:proofErr w:type="gramEnd"/>
                            <w:r w:rsidR="001D0204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C522FA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G-STR</w:t>
                            </w: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dispose d’une </w:t>
                            </w:r>
                            <w:r w:rsidR="00865D52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énergie</w:t>
                            </w: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de</w:t>
                            </w:r>
                            <w:r w:rsidR="003A1B9E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C522FA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15</w:t>
                            </w:r>
                            <w:r w:rsidR="003A1B9E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ou</w:t>
                            </w: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C522FA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21</w:t>
                            </w: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Joules, idéale pour vos alarmes en extérieur et intérieur de type :</w:t>
                            </w:r>
                          </w:p>
                          <w:p w14:paraId="0FF08540" w14:textId="77777777" w:rsidR="00C55BDF" w:rsidRPr="00AB4FB7" w:rsidRDefault="00D4158B" w:rsidP="00D4158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Défaut process</w:t>
                            </w:r>
                          </w:p>
                          <w:p w14:paraId="1934A04D" w14:textId="77777777" w:rsidR="00C55BDF" w:rsidRPr="00AB4FB7" w:rsidRDefault="00D4158B" w:rsidP="00D4158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Détection gaz</w:t>
                            </w:r>
                          </w:p>
                          <w:p w14:paraId="12F6585B" w14:textId="77777777" w:rsidR="00D4158B" w:rsidRPr="00AB4FB7" w:rsidRDefault="00D4158B" w:rsidP="00D4158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Détection incendie</w:t>
                            </w:r>
                          </w:p>
                          <w:p w14:paraId="0FA85F3F" w14:textId="77777777" w:rsidR="00D4158B" w:rsidRPr="00AB4FB7" w:rsidRDefault="00D4158B" w:rsidP="00C55B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Spécifique pour les applications de l’industrie</w:t>
                            </w:r>
                            <w:r w:rsidR="00C55BDF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D5AE3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Chimique, Pharmaceutique</w:t>
                            </w: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et</w:t>
                            </w:r>
                            <w:r w:rsidR="00C55BDF"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chambres froides</w:t>
                            </w:r>
                          </w:p>
                          <w:p w14:paraId="495AB29A" w14:textId="77777777" w:rsidR="00F92B00" w:rsidRPr="00AB4FB7" w:rsidRDefault="00F92B00" w:rsidP="00D4158B">
                            <w:pPr>
                              <w:pStyle w:val="Sansinterligne"/>
                              <w:jc w:val="both"/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</w:pPr>
                          </w:p>
                          <w:p w14:paraId="3782990F" w14:textId="77777777" w:rsidR="00F92B00" w:rsidRPr="00AB4FB7" w:rsidRDefault="00F92B00" w:rsidP="00D4158B">
                            <w:pPr>
                              <w:pStyle w:val="Sansinterligne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>AVANTAGES</w:t>
                            </w:r>
                          </w:p>
                          <w:p w14:paraId="2836A97F" w14:textId="77777777" w:rsidR="001D3B83" w:rsidRPr="00AB4FB7" w:rsidRDefault="001D3B83" w:rsidP="001D3B8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Puissance visuelle élevée</w:t>
                            </w:r>
                            <w:r w:rsidR="003917CB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 xml:space="preserve"> par tube Xénon</w:t>
                            </w:r>
                          </w:p>
                          <w:p w14:paraId="541126D5" w14:textId="77777777" w:rsidR="00F61CC9" w:rsidRPr="00AB4FB7" w:rsidRDefault="00C55BDF" w:rsidP="00F61CC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Signalisation à 360°</w:t>
                            </w:r>
                          </w:p>
                          <w:p w14:paraId="310B8DF9" w14:textId="1A008983" w:rsidR="00F61CC9" w:rsidRPr="008F5D18" w:rsidRDefault="00F61CC9" w:rsidP="00F61CC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 w:rsidRPr="00AB4FB7"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  <w:t xml:space="preserve">Corps en </w:t>
                            </w:r>
                            <w:r w:rsidR="00436330"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  <w:t>polyester renforcé de fibre de verre</w:t>
                            </w:r>
                          </w:p>
                          <w:p w14:paraId="69C838AD" w14:textId="202A372D" w:rsidR="008F5D18" w:rsidRDefault="008F5D18" w:rsidP="00F61CC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Tube xénon &amp; électronique remplaçables</w:t>
                            </w:r>
                          </w:p>
                          <w:p w14:paraId="28E5C272" w14:textId="54D45007" w:rsidR="004566C0" w:rsidRDefault="004566C0" w:rsidP="00F61CC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Etrier et collerette de couleur disponibles</w:t>
                            </w:r>
                          </w:p>
                          <w:p w14:paraId="71409A03" w14:textId="36CED57E" w:rsidR="0015122A" w:rsidRPr="00AB4FB7" w:rsidRDefault="0015122A" w:rsidP="00F61CC9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MyriadPro-Cond"/>
                                <w:sz w:val="18"/>
                                <w:szCs w:val="20"/>
                              </w:rPr>
                              <w:t>Garantie 5 ans</w:t>
                            </w:r>
                          </w:p>
                          <w:p w14:paraId="23526612" w14:textId="77777777" w:rsidR="00F92B00" w:rsidRPr="00AB4FB7" w:rsidRDefault="00F92B00" w:rsidP="00D4158B">
                            <w:pPr>
                              <w:pStyle w:val="Sansinterligne"/>
                              <w:jc w:val="both"/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CA7EA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margin-left:257.5pt;margin-top:14.3pt;width:280.05pt;height:19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" filled="f" stroked="f" strokeweight=".5pt">
                <v:textbox>
                  <w:txbxContent>
                    <w:p w14:paraId="66D554A9" w14:textId="77777777" w:rsidR="00F92B00" w:rsidRPr="00AB4FB7" w:rsidRDefault="00F92B00" w:rsidP="00D4158B">
                      <w:pPr>
                        <w:pStyle w:val="Sansinterligne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/>
                          <w:b/>
                          <w:sz w:val="18"/>
                          <w:szCs w:val="20"/>
                        </w:rPr>
                        <w:t>APPLICATIONS</w:t>
                      </w:r>
                    </w:p>
                    <w:p w14:paraId="211DD13B" w14:textId="67812C4B" w:rsidR="00D4158B" w:rsidRPr="00AB4FB7" w:rsidRDefault="00D4158B" w:rsidP="00391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Notre feu à éclats </w:t>
                      </w:r>
                      <w:r w:rsidR="001D0204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ATEX </w:t>
                      </w:r>
                      <w:proofErr w:type="gramStart"/>
                      <w:r w:rsidR="001D0204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“Ex d”</w:t>
                      </w:r>
                      <w:proofErr w:type="gramEnd"/>
                      <w:r w:rsidR="001D0204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</w:t>
                      </w:r>
                      <w:r w:rsidR="00C522FA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G-STR</w:t>
                      </w: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dispose d’une </w:t>
                      </w:r>
                      <w:r w:rsidR="00865D52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énergie</w:t>
                      </w: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de</w:t>
                      </w:r>
                      <w:r w:rsidR="003A1B9E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</w:t>
                      </w:r>
                      <w:r w:rsidR="00C522FA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15</w:t>
                      </w:r>
                      <w:r w:rsidR="003A1B9E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ou</w:t>
                      </w: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</w:t>
                      </w:r>
                      <w:r w:rsidR="00C522FA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21</w:t>
                      </w: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Joules, idéale pour vos alarmes en extérieur et intérieur de type :</w:t>
                      </w:r>
                    </w:p>
                    <w:p w14:paraId="0FF08540" w14:textId="77777777" w:rsidR="00C55BDF" w:rsidRPr="00AB4FB7" w:rsidRDefault="00D4158B" w:rsidP="00D4158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Défaut process</w:t>
                      </w:r>
                    </w:p>
                    <w:p w14:paraId="1934A04D" w14:textId="77777777" w:rsidR="00C55BDF" w:rsidRPr="00AB4FB7" w:rsidRDefault="00D4158B" w:rsidP="00D4158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Détection gaz</w:t>
                      </w:r>
                    </w:p>
                    <w:p w14:paraId="12F6585B" w14:textId="77777777" w:rsidR="00D4158B" w:rsidRPr="00AB4FB7" w:rsidRDefault="00D4158B" w:rsidP="00D4158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Détection incendie</w:t>
                      </w:r>
                    </w:p>
                    <w:p w14:paraId="0FA85F3F" w14:textId="77777777" w:rsidR="00D4158B" w:rsidRPr="00AB4FB7" w:rsidRDefault="00D4158B" w:rsidP="00C55B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Spécifique pour les applications de l’industrie</w:t>
                      </w:r>
                      <w:r w:rsidR="00C55BDF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</w:t>
                      </w:r>
                      <w:r w:rsidR="001D5AE3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Chimique, Pharmaceutique</w:t>
                      </w: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et</w:t>
                      </w:r>
                      <w:r w:rsidR="00C55BDF"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</w:t>
                      </w: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chambres froides</w:t>
                      </w:r>
                    </w:p>
                    <w:p w14:paraId="495AB29A" w14:textId="77777777" w:rsidR="00F92B00" w:rsidRPr="00AB4FB7" w:rsidRDefault="00F92B00" w:rsidP="00D4158B">
                      <w:pPr>
                        <w:pStyle w:val="Sansinterligne"/>
                        <w:jc w:val="both"/>
                        <w:rPr>
                          <w:rFonts w:ascii="Century Gothic" w:hAnsi="Century Gothic"/>
                          <w:sz w:val="18"/>
                          <w:szCs w:val="20"/>
                        </w:rPr>
                      </w:pPr>
                    </w:p>
                    <w:p w14:paraId="3782990F" w14:textId="77777777" w:rsidR="00F92B00" w:rsidRPr="00AB4FB7" w:rsidRDefault="00F92B00" w:rsidP="00D4158B">
                      <w:pPr>
                        <w:pStyle w:val="Sansinterligne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/>
                          <w:b/>
                          <w:sz w:val="18"/>
                          <w:szCs w:val="20"/>
                        </w:rPr>
                        <w:t>AVANTAGES</w:t>
                      </w:r>
                    </w:p>
                    <w:p w14:paraId="2836A97F" w14:textId="77777777" w:rsidR="001D3B83" w:rsidRPr="00AB4FB7" w:rsidRDefault="001D3B83" w:rsidP="001D3B8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Puissance visuelle élevée</w:t>
                      </w:r>
                      <w:r w:rsidR="003917CB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 xml:space="preserve"> par tube Xénon</w:t>
                      </w:r>
                    </w:p>
                    <w:p w14:paraId="541126D5" w14:textId="77777777" w:rsidR="00F61CC9" w:rsidRPr="00AB4FB7" w:rsidRDefault="00C55BDF" w:rsidP="00F61CC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Signalisation à 360°</w:t>
                      </w:r>
                    </w:p>
                    <w:p w14:paraId="310B8DF9" w14:textId="1A008983" w:rsidR="00F61CC9" w:rsidRPr="008F5D18" w:rsidRDefault="00F61CC9" w:rsidP="00F61CC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 w:rsidRPr="00AB4FB7">
                        <w:rPr>
                          <w:rFonts w:ascii="Century Gothic" w:hAnsi="Century Gothic"/>
                          <w:sz w:val="18"/>
                          <w:szCs w:val="20"/>
                        </w:rPr>
                        <w:t xml:space="preserve">Corps en </w:t>
                      </w:r>
                      <w:r w:rsidR="00436330">
                        <w:rPr>
                          <w:rFonts w:ascii="Century Gothic" w:hAnsi="Century Gothic"/>
                          <w:sz w:val="18"/>
                          <w:szCs w:val="20"/>
                        </w:rPr>
                        <w:t>polyester renforcé de fibre de verre</w:t>
                      </w:r>
                    </w:p>
                    <w:p w14:paraId="69C838AD" w14:textId="202A372D" w:rsidR="008F5D18" w:rsidRDefault="008F5D18" w:rsidP="00F61CC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Tube xénon &amp; électronique remplaçables</w:t>
                      </w:r>
                    </w:p>
                    <w:p w14:paraId="28E5C272" w14:textId="54D45007" w:rsidR="004566C0" w:rsidRDefault="004566C0" w:rsidP="00F61CC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Etrier et collerette de couleur disponibles</w:t>
                      </w:r>
                    </w:p>
                    <w:p w14:paraId="71409A03" w14:textId="36CED57E" w:rsidR="0015122A" w:rsidRPr="00AB4FB7" w:rsidRDefault="0015122A" w:rsidP="00F61CC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 w:cs="MyriadPro-Cond"/>
                          <w:sz w:val="18"/>
                          <w:szCs w:val="20"/>
                        </w:rPr>
                        <w:t>Garantie 5 ans</w:t>
                      </w:r>
                    </w:p>
                    <w:p w14:paraId="23526612" w14:textId="77777777" w:rsidR="00F92B00" w:rsidRPr="00AB4FB7" w:rsidRDefault="00F92B00" w:rsidP="00D4158B">
                      <w:pPr>
                        <w:pStyle w:val="Sansinterligne"/>
                        <w:jc w:val="both"/>
                        <w:rPr>
                          <w:rFonts w:ascii="Century Gothic" w:hAnsi="Century Gothic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1075"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700224" behindDoc="0" locked="0" layoutInCell="1" allowOverlap="1" wp14:anchorId="0359F6B7" wp14:editId="3CFC2044">
            <wp:simplePos x="0" y="0"/>
            <wp:positionH relativeFrom="column">
              <wp:posOffset>198967</wp:posOffset>
            </wp:positionH>
            <wp:positionV relativeFrom="paragraph">
              <wp:posOffset>310092</wp:posOffset>
            </wp:positionV>
            <wp:extent cx="1371600" cy="2125345"/>
            <wp:effectExtent l="0" t="0" r="0" b="8255"/>
            <wp:wrapNone/>
            <wp:docPr id="35602818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9891FC" w14:textId="38FD767E" w:rsidR="00EE10FD" w:rsidRDefault="0084471F" w:rsidP="005959AE">
      <w:pPr>
        <w:rPr>
          <w:rFonts w:ascii="Century Gothic" w:hAnsi="Century Gothic"/>
          <w:sz w:val="40"/>
        </w:rPr>
      </w:pPr>
      <w:r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706368" behindDoc="0" locked="0" layoutInCell="1" allowOverlap="1" wp14:anchorId="21AA9BEE" wp14:editId="7FFED82C">
            <wp:simplePos x="0" y="0"/>
            <wp:positionH relativeFrom="column">
              <wp:posOffset>2675255</wp:posOffset>
            </wp:positionH>
            <wp:positionV relativeFrom="paragraph">
              <wp:posOffset>229870</wp:posOffset>
            </wp:positionV>
            <wp:extent cx="609600" cy="609600"/>
            <wp:effectExtent l="0" t="0" r="0" b="0"/>
            <wp:wrapNone/>
            <wp:docPr id="270859393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538A0" w14:textId="1D21E93C" w:rsidR="005959AE" w:rsidRPr="005959AE" w:rsidRDefault="0015122A" w:rsidP="005959AE">
      <w:pPr>
        <w:rPr>
          <w:rFonts w:ascii="Century Gothic" w:hAnsi="Century Gothic"/>
          <w:sz w:val="40"/>
        </w:rPr>
      </w:pPr>
      <w:r w:rsidRPr="001D2BB4">
        <w:rPr>
          <w:rFonts w:ascii="Century Gothic" w:hAnsi="Century Gothic"/>
          <w:noProof/>
          <w:sz w:val="40"/>
          <w:lang w:eastAsia="fr-FR"/>
        </w:rPr>
        <w:drawing>
          <wp:anchor distT="0" distB="0" distL="114300" distR="114300" simplePos="0" relativeHeight="251645440" behindDoc="0" locked="0" layoutInCell="1" allowOverlap="1" wp14:anchorId="1646AC46" wp14:editId="70A9AA89">
            <wp:simplePos x="0" y="0"/>
            <wp:positionH relativeFrom="column">
              <wp:posOffset>2724785</wp:posOffset>
            </wp:positionH>
            <wp:positionV relativeFrom="paragraph">
              <wp:posOffset>335915</wp:posOffset>
            </wp:positionV>
            <wp:extent cx="558800" cy="631190"/>
            <wp:effectExtent l="0" t="0" r="0" b="0"/>
            <wp:wrapNone/>
            <wp:docPr id="27" name="Image 27" descr="\\Nt-adf3\adf systemes\Marketing 2\BROCHURE 2013\Médias\Logos\IP66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t-adf3\adf systemes\Marketing 2\BROCHURE 2013\Médias\Logos\IP666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A484A" w14:textId="36A5FB4D" w:rsidR="005959AE" w:rsidRPr="005959AE" w:rsidRDefault="005E066F" w:rsidP="005959AE">
      <w:pPr>
        <w:rPr>
          <w:rFonts w:ascii="Century Gothic" w:hAnsi="Century Gothic"/>
          <w:sz w:val="40"/>
        </w:rPr>
      </w:pPr>
      <w:r>
        <w:rPr>
          <w:rFonts w:ascii="Century Gothic" w:hAnsi="Century Gothic"/>
          <w:b/>
          <w:noProof/>
          <w:sz w:val="40"/>
        </w:rPr>
        <w:drawing>
          <wp:anchor distT="0" distB="0" distL="114300" distR="114300" simplePos="0" relativeHeight="251702272" behindDoc="0" locked="0" layoutInCell="1" allowOverlap="1" wp14:anchorId="4C521675" wp14:editId="667FA2BB">
            <wp:simplePos x="0" y="0"/>
            <wp:positionH relativeFrom="column">
              <wp:posOffset>2692400</wp:posOffset>
            </wp:positionH>
            <wp:positionV relativeFrom="paragraph">
              <wp:posOffset>472440</wp:posOffset>
            </wp:positionV>
            <wp:extent cx="635000" cy="725086"/>
            <wp:effectExtent l="0" t="0" r="0" b="0"/>
            <wp:wrapNone/>
            <wp:docPr id="136768381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84" cy="72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40397" w14:textId="08793EC6" w:rsidR="005959AE" w:rsidRPr="00AB144A" w:rsidRDefault="005959AE" w:rsidP="005959AE">
      <w:pPr>
        <w:rPr>
          <w:rFonts w:ascii="Century Gothic" w:hAnsi="Century Gothic"/>
          <w:b/>
          <w:sz w:val="40"/>
        </w:rPr>
      </w:pPr>
    </w:p>
    <w:p w14:paraId="18FAA75A" w14:textId="364E262F" w:rsidR="00771BC0" w:rsidRDefault="000D0D1A" w:rsidP="00DE4AEB">
      <w:pPr>
        <w:rPr>
          <w:rFonts w:ascii="Century Gothic" w:hAnsi="Century Gothic"/>
          <w:sz w:val="40"/>
        </w:rPr>
      </w:pPr>
      <w:r w:rsidRPr="000D0D1A"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703296" behindDoc="0" locked="0" layoutInCell="1" allowOverlap="1" wp14:anchorId="6F1B9DC8" wp14:editId="653DFE70">
            <wp:simplePos x="0" y="0"/>
            <wp:positionH relativeFrom="column">
              <wp:posOffset>444500</wp:posOffset>
            </wp:positionH>
            <wp:positionV relativeFrom="paragraph">
              <wp:posOffset>293370</wp:posOffset>
            </wp:positionV>
            <wp:extent cx="1693333" cy="328141"/>
            <wp:effectExtent l="0" t="0" r="2540" b="0"/>
            <wp:wrapNone/>
            <wp:docPr id="13559357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93579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333" cy="32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8B0" w:rsidRPr="000668B0"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701248" behindDoc="0" locked="0" layoutInCell="1" allowOverlap="1" wp14:anchorId="5E6BFBE8" wp14:editId="11453F2F">
            <wp:simplePos x="0" y="0"/>
            <wp:positionH relativeFrom="margin">
              <wp:posOffset>2819399</wp:posOffset>
            </wp:positionH>
            <wp:positionV relativeFrom="paragraph">
              <wp:posOffset>261171</wp:posOffset>
            </wp:positionV>
            <wp:extent cx="3823441" cy="449817"/>
            <wp:effectExtent l="0" t="0" r="5715" b="7620"/>
            <wp:wrapNone/>
            <wp:docPr id="21189496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4967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648" cy="46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498"/>
        <w:tblW w:w="1061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7426"/>
      </w:tblGrid>
      <w:tr w:rsidR="00D20266" w:rsidRPr="00D20266" w14:paraId="105700A9" w14:textId="77777777" w:rsidTr="00CC6FDA">
        <w:trPr>
          <w:trHeight w:val="296"/>
        </w:trPr>
        <w:tc>
          <w:tcPr>
            <w:tcW w:w="3184" w:type="dxa"/>
            <w:shd w:val="clear" w:color="000000" w:fill="FFFFFF"/>
            <w:noWrap/>
            <w:vAlign w:val="center"/>
          </w:tcPr>
          <w:p w14:paraId="62F2E5F5" w14:textId="77777777" w:rsidR="00F36B59" w:rsidRPr="00347B24" w:rsidRDefault="00F36B59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CERTIFICATION ATEX</w:t>
            </w:r>
          </w:p>
        </w:tc>
        <w:tc>
          <w:tcPr>
            <w:tcW w:w="7426" w:type="dxa"/>
            <w:shd w:val="clear" w:color="000000" w:fill="FFFFFF"/>
            <w:noWrap/>
            <w:vAlign w:val="bottom"/>
          </w:tcPr>
          <w:p w14:paraId="1B6CE609" w14:textId="7380CC4D" w:rsidR="00F36B59" w:rsidRPr="00347B24" w:rsidRDefault="0053646D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565AF4">
              <w:rPr>
                <w:rFonts w:ascii="Century Gothic" w:hAnsi="Century Gothic"/>
                <w:b/>
                <w:bCs/>
                <w:sz w:val="16"/>
                <w:szCs w:val="16"/>
              </w:rPr>
              <w:t>15J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 : 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>Ex II 2G</w:t>
            </w:r>
            <w:r w:rsidR="00565AF4">
              <w:rPr>
                <w:rFonts w:ascii="Century Gothic" w:hAnsi="Century Gothic"/>
                <w:sz w:val="16"/>
                <w:szCs w:val="16"/>
              </w:rPr>
              <w:t>D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Ex </w:t>
            </w:r>
            <w:proofErr w:type="spellStart"/>
            <w:r w:rsidR="00F36B59" w:rsidRPr="00347B24">
              <w:rPr>
                <w:rFonts w:ascii="Century Gothic" w:hAnsi="Century Gothic"/>
                <w:sz w:val="16"/>
                <w:szCs w:val="16"/>
              </w:rPr>
              <w:t>d</w:t>
            </w:r>
            <w:r w:rsidR="001D1EDE">
              <w:rPr>
                <w:rFonts w:ascii="Century Gothic" w:hAnsi="Century Gothic"/>
                <w:sz w:val="16"/>
                <w:szCs w:val="16"/>
              </w:rPr>
              <w:t>b</w:t>
            </w:r>
            <w:proofErr w:type="spellEnd"/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IIC T</w:t>
            </w:r>
            <w:r w:rsidR="00A02B01">
              <w:rPr>
                <w:rFonts w:ascii="Century Gothic" w:hAnsi="Century Gothic"/>
                <w:sz w:val="16"/>
                <w:szCs w:val="16"/>
              </w:rPr>
              <w:t>4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Gb </w:t>
            </w:r>
          </w:p>
          <w:p w14:paraId="29DAA524" w14:textId="16C7B3FC" w:rsidR="00F36B59" w:rsidRDefault="00A02B01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</w:t>
            </w:r>
            <w:r w:rsidR="00BF423E">
              <w:rPr>
                <w:rFonts w:ascii="Century Gothic" w:hAnsi="Century Gothic"/>
                <w:sz w:val="16"/>
                <w:szCs w:val="16"/>
              </w:rPr>
              <w:t xml:space="preserve">                </w:t>
            </w:r>
            <w:proofErr w:type="gramStart"/>
            <w:r w:rsidR="00F36B59" w:rsidRPr="00347B24">
              <w:rPr>
                <w:rFonts w:ascii="Century Gothic" w:hAnsi="Century Gothic"/>
                <w:sz w:val="16"/>
                <w:szCs w:val="16"/>
              </w:rPr>
              <w:t>Ex tb</w:t>
            </w:r>
            <w:proofErr w:type="gramEnd"/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="00F36B59" w:rsidRPr="00347B24">
              <w:rPr>
                <w:rFonts w:ascii="Century Gothic" w:hAnsi="Century Gothic"/>
                <w:sz w:val="16"/>
                <w:szCs w:val="16"/>
              </w:rPr>
              <w:t>IIlC</w:t>
            </w:r>
            <w:proofErr w:type="spellEnd"/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T</w:t>
            </w:r>
            <w:r w:rsidR="00B41EE2">
              <w:rPr>
                <w:rFonts w:ascii="Century Gothic" w:hAnsi="Century Gothic"/>
                <w:sz w:val="16"/>
                <w:szCs w:val="16"/>
              </w:rPr>
              <w:t>1</w:t>
            </w:r>
            <w:r w:rsidR="006D14B5">
              <w:rPr>
                <w:rFonts w:ascii="Century Gothic" w:hAnsi="Century Gothic"/>
                <w:sz w:val="16"/>
                <w:szCs w:val="16"/>
              </w:rPr>
              <w:t>3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>5°C</w:t>
            </w:r>
            <w:r w:rsidR="007C7E2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="00F36B59" w:rsidRPr="00347B24">
              <w:rPr>
                <w:rFonts w:ascii="Century Gothic" w:hAnsi="Century Gothic"/>
                <w:sz w:val="16"/>
                <w:szCs w:val="16"/>
              </w:rPr>
              <w:t>Db</w:t>
            </w:r>
            <w:proofErr w:type="spellEnd"/>
            <w:r w:rsidR="00BA23FD">
              <w:rPr>
                <w:rFonts w:ascii="Century Gothic" w:hAnsi="Century Gothic"/>
                <w:sz w:val="16"/>
                <w:szCs w:val="16"/>
              </w:rPr>
              <w:t xml:space="preserve"> IP66</w:t>
            </w:r>
          </w:p>
          <w:p w14:paraId="2495F15E" w14:textId="2F2A90BF" w:rsidR="00D26DC4" w:rsidRPr="00347B24" w:rsidRDefault="00D26DC4" w:rsidP="00D26DC4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21</w:t>
            </w:r>
            <w:r w:rsidRPr="00565AF4">
              <w:rPr>
                <w:rFonts w:ascii="Century Gothic" w:hAnsi="Century Gothic"/>
                <w:b/>
                <w:bCs/>
                <w:sz w:val="16"/>
                <w:szCs w:val="16"/>
              </w:rPr>
              <w:t>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 : </w:t>
            </w:r>
            <w:r w:rsidRPr="00347B24">
              <w:rPr>
                <w:rFonts w:ascii="Century Gothic" w:hAnsi="Century Gothic"/>
                <w:sz w:val="16"/>
                <w:szCs w:val="16"/>
              </w:rPr>
              <w:t>Ex II 2G</w:t>
            </w:r>
            <w:r>
              <w:rPr>
                <w:rFonts w:ascii="Century Gothic" w:hAnsi="Century Gothic"/>
                <w:sz w:val="16"/>
                <w:szCs w:val="16"/>
              </w:rPr>
              <w:t>D</w:t>
            </w:r>
            <w:r w:rsidRPr="00347B24">
              <w:rPr>
                <w:rFonts w:ascii="Century Gothic" w:hAnsi="Century Gothic"/>
                <w:sz w:val="16"/>
                <w:szCs w:val="16"/>
              </w:rPr>
              <w:t xml:space="preserve"> Ex </w:t>
            </w:r>
            <w:proofErr w:type="spellStart"/>
            <w:r w:rsidRPr="00347B24">
              <w:rPr>
                <w:rFonts w:ascii="Century Gothic" w:hAnsi="Century Gothic"/>
                <w:sz w:val="16"/>
                <w:szCs w:val="16"/>
              </w:rPr>
              <w:t>d</w:t>
            </w:r>
            <w:r w:rsidR="001D1EDE">
              <w:rPr>
                <w:rFonts w:ascii="Century Gothic" w:hAnsi="Century Gothic"/>
                <w:sz w:val="16"/>
                <w:szCs w:val="16"/>
              </w:rPr>
              <w:t>b</w:t>
            </w:r>
            <w:proofErr w:type="spellEnd"/>
            <w:r w:rsidRPr="00347B24">
              <w:rPr>
                <w:rFonts w:ascii="Century Gothic" w:hAnsi="Century Gothic"/>
                <w:sz w:val="16"/>
                <w:szCs w:val="16"/>
              </w:rPr>
              <w:t xml:space="preserve"> IIC T</w:t>
            </w:r>
            <w:r>
              <w:rPr>
                <w:rFonts w:ascii="Century Gothic" w:hAnsi="Century Gothic"/>
                <w:sz w:val="16"/>
                <w:szCs w:val="16"/>
              </w:rPr>
              <w:t>3</w:t>
            </w:r>
            <w:r w:rsidRPr="00347B24">
              <w:rPr>
                <w:rFonts w:ascii="Century Gothic" w:hAnsi="Century Gothic"/>
                <w:sz w:val="16"/>
                <w:szCs w:val="16"/>
              </w:rPr>
              <w:t xml:space="preserve"> Gb </w:t>
            </w:r>
          </w:p>
          <w:p w14:paraId="3BC1AEAD" w14:textId="7509C346" w:rsidR="00D26DC4" w:rsidRPr="00347B24" w:rsidRDefault="00D26DC4" w:rsidP="00D26DC4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</w:t>
            </w:r>
            <w:proofErr w:type="gramStart"/>
            <w:r w:rsidRPr="00347B24">
              <w:rPr>
                <w:rFonts w:ascii="Century Gothic" w:hAnsi="Century Gothic"/>
                <w:sz w:val="16"/>
                <w:szCs w:val="16"/>
              </w:rPr>
              <w:t>Ex tb</w:t>
            </w:r>
            <w:proofErr w:type="gramEnd"/>
            <w:r w:rsidRPr="00347B2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347B24">
              <w:rPr>
                <w:rFonts w:ascii="Century Gothic" w:hAnsi="Century Gothic"/>
                <w:sz w:val="16"/>
                <w:szCs w:val="16"/>
              </w:rPr>
              <w:t>IIlC</w:t>
            </w:r>
            <w:proofErr w:type="spellEnd"/>
            <w:r w:rsidRPr="00347B24">
              <w:rPr>
                <w:rFonts w:ascii="Century Gothic" w:hAnsi="Century Gothic"/>
                <w:sz w:val="16"/>
                <w:szCs w:val="16"/>
              </w:rPr>
              <w:t xml:space="preserve"> T</w:t>
            </w:r>
            <w:r w:rsidR="00B52D41">
              <w:rPr>
                <w:rFonts w:ascii="Century Gothic" w:hAnsi="Century Gothic"/>
                <w:sz w:val="16"/>
                <w:szCs w:val="16"/>
              </w:rPr>
              <w:t>200</w:t>
            </w:r>
            <w:r w:rsidRPr="00347B24">
              <w:rPr>
                <w:rFonts w:ascii="Century Gothic" w:hAnsi="Century Gothic"/>
                <w:sz w:val="16"/>
                <w:szCs w:val="16"/>
              </w:rPr>
              <w:t>°C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347B24">
              <w:rPr>
                <w:rFonts w:ascii="Century Gothic" w:hAnsi="Century Gothic"/>
                <w:sz w:val="16"/>
                <w:szCs w:val="16"/>
              </w:rPr>
              <w:t>Db</w:t>
            </w:r>
            <w:proofErr w:type="spellEnd"/>
            <w:r w:rsidR="00BA23FD">
              <w:rPr>
                <w:rFonts w:ascii="Century Gothic" w:hAnsi="Century Gothic"/>
                <w:sz w:val="16"/>
                <w:szCs w:val="16"/>
              </w:rPr>
              <w:t xml:space="preserve"> IP66</w:t>
            </w:r>
          </w:p>
        </w:tc>
      </w:tr>
      <w:tr w:rsidR="009D17D6" w:rsidRPr="00865D52" w14:paraId="28CDD1C4" w14:textId="77777777" w:rsidTr="00CC6FDA">
        <w:trPr>
          <w:trHeight w:val="74"/>
        </w:trPr>
        <w:tc>
          <w:tcPr>
            <w:tcW w:w="3184" w:type="dxa"/>
            <w:shd w:val="clear" w:color="000000" w:fill="FFFFFF"/>
            <w:noWrap/>
            <w:vAlign w:val="center"/>
          </w:tcPr>
          <w:p w14:paraId="74C116C1" w14:textId="77777777" w:rsidR="00057A6C" w:rsidRPr="006C7285" w:rsidRDefault="00057A6C" w:rsidP="00CC6FDA">
            <w:pPr>
              <w:spacing w:after="0" w:line="240" w:lineRule="auto"/>
              <w:rPr>
                <w:rFonts w:ascii="Century Gothic" w:hAnsi="Century Gothic"/>
                <w:b/>
                <w:sz w:val="2"/>
                <w:szCs w:val="2"/>
              </w:rPr>
            </w:pPr>
          </w:p>
          <w:p w14:paraId="2E92CF45" w14:textId="77777777" w:rsidR="003917CB" w:rsidRPr="00347B24" w:rsidRDefault="003917CB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AUTRES CERTIFICATIONS</w:t>
            </w:r>
          </w:p>
          <w:p w14:paraId="512645EF" w14:textId="77777777" w:rsidR="00057A6C" w:rsidRPr="006C7285" w:rsidRDefault="00057A6C" w:rsidP="00CC6FDA">
            <w:pPr>
              <w:spacing w:after="0" w:line="240" w:lineRule="auto"/>
              <w:rPr>
                <w:rFonts w:ascii="Century Gothic" w:hAnsi="Century Gothic"/>
                <w:b/>
                <w:sz w:val="2"/>
                <w:szCs w:val="2"/>
              </w:rPr>
            </w:pPr>
          </w:p>
        </w:tc>
        <w:tc>
          <w:tcPr>
            <w:tcW w:w="7426" w:type="dxa"/>
            <w:shd w:val="clear" w:color="000000" w:fill="FFFFFF"/>
            <w:noWrap/>
            <w:vAlign w:val="center"/>
          </w:tcPr>
          <w:p w14:paraId="4455C0AF" w14:textId="58F12D64" w:rsidR="009D17D6" w:rsidRPr="00717D39" w:rsidRDefault="009D17D6" w:rsidP="00CC6FDA">
            <w:pPr>
              <w:pStyle w:val="Sansinterligne"/>
              <w:spacing w:before="100" w:beforeAutospacing="1" w:after="100" w:afterAutospacing="1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IECEx</w:t>
            </w:r>
            <w:r w:rsidR="002540DF" w:rsidRP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, UL</w:t>
            </w:r>
            <w:r w:rsidR="00C757A2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="008B0896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cUL</w:t>
            </w:r>
            <w:proofErr w:type="spellEnd"/>
            <w:r w:rsidR="002540DF" w:rsidRP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, EAC, </w:t>
            </w:r>
            <w:r w:rsidR="00717D39" w:rsidRP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INMETRO, </w:t>
            </w:r>
            <w:r w:rsid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ABS,</w:t>
            </w:r>
            <w:r w:rsidR="002F6145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 </w:t>
            </w:r>
            <w:r w:rsidR="008B0896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UKEX</w:t>
            </w:r>
            <w:r w:rsid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D20266" w:rsidRPr="00D20266" w14:paraId="40DDEBFD" w14:textId="77777777" w:rsidTr="00CC6FDA">
        <w:trPr>
          <w:trHeight w:val="296"/>
        </w:trPr>
        <w:tc>
          <w:tcPr>
            <w:tcW w:w="3184" w:type="dxa"/>
            <w:shd w:val="clear" w:color="000000" w:fill="FFFFFF"/>
            <w:noWrap/>
            <w:vAlign w:val="center"/>
            <w:hideMark/>
          </w:tcPr>
          <w:p w14:paraId="7AF51E06" w14:textId="77777777" w:rsidR="00F36B59" w:rsidRPr="00347B24" w:rsidRDefault="00F36B59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PUISSANCE LUMINEUSE</w:t>
            </w:r>
          </w:p>
        </w:tc>
        <w:tc>
          <w:tcPr>
            <w:tcW w:w="7426" w:type="dxa"/>
            <w:shd w:val="clear" w:color="000000" w:fill="FFFFFF"/>
            <w:noWrap/>
            <w:vAlign w:val="bottom"/>
            <w:hideMark/>
          </w:tcPr>
          <w:p w14:paraId="288DB382" w14:textId="766BBC0B" w:rsidR="00F36B59" w:rsidRPr="00347B24" w:rsidRDefault="008B0896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ou </w:t>
            </w:r>
            <w:r>
              <w:rPr>
                <w:rFonts w:ascii="Century Gothic" w:hAnsi="Century Gothic"/>
                <w:sz w:val="16"/>
                <w:szCs w:val="16"/>
              </w:rPr>
              <w:t>21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Joules – 60 flashs/min – Xénon</w:t>
            </w:r>
          </w:p>
          <w:p w14:paraId="5F2C4848" w14:textId="3824A289" w:rsidR="00F36B59" w:rsidRPr="00347B24" w:rsidRDefault="00F36B59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 w:cs="MyriadPro-Cond"/>
                <w:sz w:val="16"/>
                <w:szCs w:val="16"/>
              </w:rPr>
              <w:t xml:space="preserve">Durée de vie du tube xénon </w:t>
            </w:r>
            <w:r w:rsidRPr="00D0132F">
              <w:rPr>
                <w:rFonts w:ascii="Century Gothic" w:hAnsi="Century Gothic" w:cs="MyriadPro-Cond"/>
                <w:color w:val="000000" w:themeColor="text1"/>
                <w:sz w:val="16"/>
                <w:szCs w:val="16"/>
              </w:rPr>
              <w:t xml:space="preserve">: </w:t>
            </w:r>
            <w:r w:rsidR="00D0132F">
              <w:rPr>
                <w:rFonts w:ascii="Century Gothic" w:hAnsi="Century Gothic" w:cs="MyriadPro-Cond"/>
                <w:color w:val="000000" w:themeColor="text1"/>
                <w:sz w:val="16"/>
                <w:szCs w:val="16"/>
              </w:rPr>
              <w:t>10</w:t>
            </w:r>
            <w:r w:rsidR="008F5D18">
              <w:rPr>
                <w:rFonts w:ascii="Century Gothic" w:hAnsi="Century Gothic" w:cs="MyriadPro-Cond"/>
                <w:color w:val="000000" w:themeColor="text1"/>
                <w:sz w:val="16"/>
                <w:szCs w:val="16"/>
              </w:rPr>
              <w:t xml:space="preserve"> 000h</w:t>
            </w:r>
            <w:r w:rsidRPr="00D0132F">
              <w:rPr>
                <w:rFonts w:ascii="Century Gothic" w:hAnsi="Century Gothic" w:cs="MyriadPro-Cond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20266" w:rsidRPr="00D20266" w14:paraId="4822AD71" w14:textId="77777777" w:rsidTr="00CC6FDA">
        <w:trPr>
          <w:trHeight w:val="350"/>
        </w:trPr>
        <w:tc>
          <w:tcPr>
            <w:tcW w:w="3184" w:type="dxa"/>
            <w:shd w:val="clear" w:color="000000" w:fill="FFFFFF"/>
            <w:noWrap/>
            <w:vAlign w:val="center"/>
            <w:hideMark/>
          </w:tcPr>
          <w:p w14:paraId="1CB33017" w14:textId="77777777" w:rsidR="00F36B59" w:rsidRPr="00347B24" w:rsidRDefault="00F36B59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TEMPERATURE DE CERTIFICATION</w:t>
            </w:r>
          </w:p>
        </w:tc>
        <w:tc>
          <w:tcPr>
            <w:tcW w:w="7426" w:type="dxa"/>
            <w:shd w:val="clear" w:color="000000" w:fill="FFFFFF"/>
            <w:noWrap/>
            <w:vAlign w:val="center"/>
            <w:hideMark/>
          </w:tcPr>
          <w:p w14:paraId="79583629" w14:textId="1A083865" w:rsidR="00F36B59" w:rsidRPr="00347B24" w:rsidRDefault="00F36B59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/>
                <w:sz w:val="16"/>
                <w:szCs w:val="16"/>
              </w:rPr>
              <w:t>-55°C à +</w:t>
            </w:r>
            <w:r w:rsidR="00295A81">
              <w:rPr>
                <w:rFonts w:ascii="Century Gothic" w:hAnsi="Century Gothic"/>
                <w:sz w:val="16"/>
                <w:szCs w:val="16"/>
              </w:rPr>
              <w:t>70</w:t>
            </w:r>
            <w:r w:rsidRPr="00347B24">
              <w:rPr>
                <w:rFonts w:ascii="Century Gothic" w:hAnsi="Century Gothic"/>
                <w:sz w:val="16"/>
                <w:szCs w:val="16"/>
              </w:rPr>
              <w:t>°C</w:t>
            </w:r>
          </w:p>
        </w:tc>
      </w:tr>
      <w:tr w:rsidR="00BB6ECA" w:rsidRPr="00D20266" w14:paraId="0447DC6D" w14:textId="77777777" w:rsidTr="00CC6FDA">
        <w:trPr>
          <w:trHeight w:val="229"/>
        </w:trPr>
        <w:tc>
          <w:tcPr>
            <w:tcW w:w="3184" w:type="dxa"/>
            <w:shd w:val="clear" w:color="000000" w:fill="FFFFFF"/>
            <w:noWrap/>
            <w:vAlign w:val="center"/>
          </w:tcPr>
          <w:p w14:paraId="7564AD47" w14:textId="77777777" w:rsidR="00BB6ECA" w:rsidRPr="00347B24" w:rsidRDefault="00BB6ECA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ETANCHEITE</w:t>
            </w:r>
          </w:p>
        </w:tc>
        <w:tc>
          <w:tcPr>
            <w:tcW w:w="7426" w:type="dxa"/>
            <w:shd w:val="clear" w:color="000000" w:fill="FFFFFF"/>
            <w:noWrap/>
            <w:vAlign w:val="center"/>
          </w:tcPr>
          <w:p w14:paraId="325865D8" w14:textId="3AEA32E7" w:rsidR="00BB6ECA" w:rsidRPr="00347B24" w:rsidRDefault="00BB6ECA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IP66 </w:t>
            </w:r>
            <w:r w:rsidR="00295A81">
              <w:rPr>
                <w:rFonts w:ascii="Century Gothic" w:hAnsi="Century Gothic"/>
                <w:sz w:val="16"/>
                <w:szCs w:val="16"/>
              </w:rPr>
              <w:t>IP</w:t>
            </w:r>
            <w:r>
              <w:rPr>
                <w:rFonts w:ascii="Century Gothic" w:hAnsi="Century Gothic"/>
                <w:sz w:val="16"/>
                <w:szCs w:val="16"/>
              </w:rPr>
              <w:t>67</w:t>
            </w:r>
            <w:r w:rsidR="00295A81">
              <w:rPr>
                <w:rFonts w:ascii="Century Gothic" w:hAnsi="Century Gothic"/>
                <w:sz w:val="16"/>
                <w:szCs w:val="16"/>
              </w:rPr>
              <w:t xml:space="preserve"> &amp; IP69K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(IEC 60529)</w:t>
            </w:r>
          </w:p>
        </w:tc>
      </w:tr>
      <w:tr w:rsidR="00D20266" w:rsidRPr="00D20266" w14:paraId="2142033C" w14:textId="77777777" w:rsidTr="00CC6FDA">
        <w:trPr>
          <w:trHeight w:val="280"/>
        </w:trPr>
        <w:tc>
          <w:tcPr>
            <w:tcW w:w="3184" w:type="dxa"/>
            <w:shd w:val="clear" w:color="000000" w:fill="FFFFFF"/>
            <w:noWrap/>
            <w:vAlign w:val="center"/>
            <w:hideMark/>
          </w:tcPr>
          <w:p w14:paraId="53DFE39D" w14:textId="77777777" w:rsidR="00F36B59" w:rsidRPr="00347B24" w:rsidRDefault="00F36B59" w:rsidP="00CC6FDA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MATIERE</w:t>
            </w:r>
            <w:r w:rsidRPr="00347B24">
              <w:rPr>
                <w:rFonts w:ascii="Century Gothic" w:hAnsi="Century Gothic"/>
                <w:b/>
                <w:sz w:val="16"/>
                <w:szCs w:val="16"/>
              </w:rPr>
              <w:tab/>
            </w:r>
          </w:p>
        </w:tc>
        <w:tc>
          <w:tcPr>
            <w:tcW w:w="7426" w:type="dxa"/>
            <w:shd w:val="clear" w:color="000000" w:fill="FFFFFF"/>
            <w:noWrap/>
            <w:vAlign w:val="center"/>
            <w:hideMark/>
          </w:tcPr>
          <w:p w14:paraId="4F2BE9B5" w14:textId="3BA6121C" w:rsidR="00056423" w:rsidRDefault="00F36B59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/>
                <w:sz w:val="16"/>
                <w:szCs w:val="16"/>
              </w:rPr>
              <w:t xml:space="preserve">Corps </w:t>
            </w:r>
            <w:r w:rsidR="007224DB">
              <w:rPr>
                <w:rFonts w:ascii="Century Gothic" w:hAnsi="Century Gothic"/>
                <w:sz w:val="16"/>
                <w:szCs w:val="16"/>
              </w:rPr>
              <w:t>polyester renforcé de fibre de verre</w:t>
            </w:r>
          </w:p>
          <w:p w14:paraId="3A3AC132" w14:textId="77777777" w:rsidR="00F36B59" w:rsidRDefault="00F36B59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/>
                <w:sz w:val="16"/>
                <w:szCs w:val="16"/>
              </w:rPr>
              <w:t>Verrine en verre</w:t>
            </w:r>
            <w:r w:rsidR="00057A6C" w:rsidRPr="00347B24">
              <w:rPr>
                <w:rFonts w:ascii="Century Gothic" w:hAnsi="Century Gothic"/>
                <w:sz w:val="16"/>
                <w:szCs w:val="16"/>
              </w:rPr>
              <w:t xml:space="preserve"> borosilicaté</w:t>
            </w:r>
            <w:r w:rsidRPr="00347B24">
              <w:rPr>
                <w:rFonts w:ascii="Century Gothic" w:hAnsi="Century Gothic"/>
                <w:sz w:val="16"/>
                <w:szCs w:val="16"/>
              </w:rPr>
              <w:t xml:space="preserve"> avec grille inox.</w:t>
            </w:r>
          </w:p>
          <w:p w14:paraId="5337DDBA" w14:textId="3BA2E401" w:rsidR="00DF0EBB" w:rsidRPr="00DF0EBB" w:rsidRDefault="00DF0EBB" w:rsidP="00DF0EBB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/>
                <w:sz w:val="16"/>
                <w:szCs w:val="16"/>
              </w:rPr>
              <w:t>Fi</w:t>
            </w:r>
            <w:r>
              <w:rPr>
                <w:rFonts w:ascii="Century Gothic" w:hAnsi="Century Gothic"/>
                <w:sz w:val="16"/>
                <w:szCs w:val="16"/>
              </w:rPr>
              <w:t>xation et visserie en Inox 316.</w:t>
            </w:r>
          </w:p>
        </w:tc>
      </w:tr>
      <w:tr w:rsidR="00D20266" w:rsidRPr="00D20266" w14:paraId="1B2BC1E2" w14:textId="77777777" w:rsidTr="00CC6FDA">
        <w:trPr>
          <w:trHeight w:val="288"/>
        </w:trPr>
        <w:tc>
          <w:tcPr>
            <w:tcW w:w="3184" w:type="dxa"/>
            <w:shd w:val="clear" w:color="000000" w:fill="FFFFFF"/>
            <w:noWrap/>
            <w:vAlign w:val="center"/>
            <w:hideMark/>
          </w:tcPr>
          <w:p w14:paraId="7C82E664" w14:textId="77777777" w:rsidR="00F36B59" w:rsidRPr="00347B24" w:rsidRDefault="00F36B59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POIDS</w:t>
            </w:r>
            <w:r w:rsidRPr="00347B24">
              <w:rPr>
                <w:rFonts w:ascii="Century Gothic" w:hAnsi="Century Gothic"/>
                <w:sz w:val="16"/>
                <w:szCs w:val="16"/>
              </w:rPr>
              <w:tab/>
            </w:r>
          </w:p>
        </w:tc>
        <w:tc>
          <w:tcPr>
            <w:tcW w:w="7426" w:type="dxa"/>
            <w:tcBorders>
              <w:bottom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D831D" w14:textId="083671A0" w:rsidR="00F36B59" w:rsidRPr="00347B24" w:rsidRDefault="00DF0EBB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3,25</w:t>
            </w:r>
            <w:r w:rsidR="00F36B59" w:rsidRPr="00347B24">
              <w:rPr>
                <w:rFonts w:ascii="Century Gothic" w:hAnsi="Century Gothic"/>
                <w:sz w:val="16"/>
                <w:szCs w:val="16"/>
              </w:rPr>
              <w:t xml:space="preserve"> kg</w:t>
            </w:r>
          </w:p>
        </w:tc>
      </w:tr>
      <w:tr w:rsidR="00F551C5" w:rsidRPr="00D20266" w14:paraId="1D279076" w14:textId="77777777" w:rsidTr="00CC6FDA">
        <w:trPr>
          <w:trHeight w:val="288"/>
        </w:trPr>
        <w:tc>
          <w:tcPr>
            <w:tcW w:w="3184" w:type="dxa"/>
            <w:shd w:val="clear" w:color="000000" w:fill="FFFFFF"/>
            <w:noWrap/>
            <w:vAlign w:val="center"/>
          </w:tcPr>
          <w:p w14:paraId="770FA069" w14:textId="373877B4" w:rsidR="00F551C5" w:rsidRPr="00347B24" w:rsidRDefault="00F551C5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TENSION</w:t>
            </w:r>
            <w:r w:rsidR="00F970C8">
              <w:rPr>
                <w:rFonts w:ascii="Century Gothic" w:hAnsi="Century Gothic"/>
                <w:b/>
                <w:sz w:val="16"/>
                <w:szCs w:val="16"/>
              </w:rPr>
              <w:t xml:space="preserve"> D’ALIMENTATION</w:t>
            </w:r>
          </w:p>
        </w:tc>
        <w:tc>
          <w:tcPr>
            <w:tcW w:w="7426" w:type="dxa"/>
            <w:tcBorders>
              <w:bottom w:val="single" w:sz="4" w:space="0" w:color="000000"/>
            </w:tcBorders>
            <w:shd w:val="clear" w:color="000000" w:fill="FFFFFF"/>
            <w:noWrap/>
            <w:vAlign w:val="center"/>
          </w:tcPr>
          <w:p w14:paraId="481F0F94" w14:textId="77777777" w:rsidR="00EE3B28" w:rsidRDefault="00F551C5" w:rsidP="00F970C8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24 Vcc</w:t>
            </w:r>
            <w:r w:rsidR="00AA31B5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62E704B0" w14:textId="77777777" w:rsidR="00EE3B28" w:rsidRDefault="00AA31B5" w:rsidP="00F970C8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120Vca </w:t>
            </w:r>
            <w:r w:rsidR="00EE3B28">
              <w:rPr>
                <w:rFonts w:ascii="Century Gothic" w:hAnsi="Century Gothic"/>
                <w:sz w:val="16"/>
                <w:szCs w:val="16"/>
              </w:rPr>
              <w:t>50</w:t>
            </w:r>
            <w:r>
              <w:rPr>
                <w:rFonts w:ascii="Century Gothic" w:hAnsi="Century Gothic"/>
                <w:sz w:val="16"/>
                <w:szCs w:val="16"/>
              </w:rPr>
              <w:t>/</w:t>
            </w:r>
            <w:r w:rsidR="00EE3B28">
              <w:rPr>
                <w:rFonts w:ascii="Century Gothic" w:hAnsi="Century Gothic"/>
                <w:sz w:val="16"/>
                <w:szCs w:val="16"/>
              </w:rPr>
              <w:t>60Hz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2D89DE72" w14:textId="53ABADC7" w:rsidR="00F551C5" w:rsidRPr="00347B24" w:rsidRDefault="00AA31B5" w:rsidP="00F970C8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220-240Vca</w:t>
            </w:r>
            <w:r w:rsidR="00F551C5">
              <w:rPr>
                <w:rFonts w:ascii="Century Gothic" w:hAnsi="Century Gothic"/>
                <w:sz w:val="16"/>
                <w:szCs w:val="16"/>
              </w:rPr>
              <w:t> </w:t>
            </w:r>
            <w:r w:rsidR="00EE3B28">
              <w:rPr>
                <w:rFonts w:ascii="Century Gothic" w:hAnsi="Century Gothic"/>
                <w:sz w:val="16"/>
                <w:szCs w:val="16"/>
              </w:rPr>
              <w:t>50/60Hz</w:t>
            </w:r>
          </w:p>
        </w:tc>
      </w:tr>
      <w:tr w:rsidR="00F551C5" w:rsidRPr="006E790A" w14:paraId="238D5D61" w14:textId="77777777" w:rsidTr="00CC6FDA">
        <w:trPr>
          <w:trHeight w:val="288"/>
        </w:trPr>
        <w:tc>
          <w:tcPr>
            <w:tcW w:w="3184" w:type="dxa"/>
            <w:shd w:val="clear" w:color="000000" w:fill="FFFFFF"/>
            <w:noWrap/>
            <w:vAlign w:val="center"/>
          </w:tcPr>
          <w:p w14:paraId="38E546B8" w14:textId="624EEC8C" w:rsidR="00F551C5" w:rsidRDefault="00F551C5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CONSOMMATION</w:t>
            </w:r>
          </w:p>
        </w:tc>
        <w:tc>
          <w:tcPr>
            <w:tcW w:w="7426" w:type="dxa"/>
            <w:tcBorders>
              <w:bottom w:val="single" w:sz="4" w:space="0" w:color="000000"/>
            </w:tcBorders>
            <w:shd w:val="clear" w:color="000000" w:fill="FFFFFF"/>
            <w:noWrap/>
            <w:vAlign w:val="center"/>
          </w:tcPr>
          <w:p w14:paraId="32CF786E" w14:textId="71A1B0C1" w:rsidR="00F551C5" w:rsidRPr="004159DC" w:rsidRDefault="00D73509" w:rsidP="00CC6FDA">
            <w:pPr>
              <w:pStyle w:val="Sansinterligne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</w:t>
            </w:r>
            <w:r w:rsidR="00FF698E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</w:t>
            </w:r>
            <w:r w:rsidR="004159DC" w:rsidRPr="004159DC">
              <w:rPr>
                <w:rFonts w:ascii="Century Gothic" w:hAnsi="Century Gothic"/>
                <w:b/>
                <w:bCs/>
                <w:sz w:val="16"/>
                <w:szCs w:val="16"/>
              </w:rPr>
              <w:t>15 JOULES                 21 JOULES</w:t>
            </w:r>
          </w:p>
          <w:p w14:paraId="0A85E8F2" w14:textId="14097D92" w:rsidR="004159DC" w:rsidRPr="006E790A" w:rsidRDefault="00D73509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6E790A">
              <w:rPr>
                <w:rFonts w:ascii="Century Gothic" w:hAnsi="Century Gothic"/>
                <w:sz w:val="16"/>
                <w:szCs w:val="16"/>
              </w:rPr>
              <w:t>24Vcc</w:t>
            </w:r>
            <w:r w:rsidR="00FF698E" w:rsidRPr="006E790A">
              <w:rPr>
                <w:rFonts w:ascii="Century Gothic" w:hAnsi="Century Gothic"/>
                <w:sz w:val="16"/>
                <w:szCs w:val="16"/>
              </w:rPr>
              <w:t xml:space="preserve">                  </w:t>
            </w:r>
            <w:r w:rsidR="006E790A" w:rsidRPr="006E790A"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AB27BA" w:rsidRPr="006E790A">
              <w:rPr>
                <w:rFonts w:ascii="Century Gothic" w:hAnsi="Century Gothic"/>
                <w:sz w:val="16"/>
                <w:szCs w:val="16"/>
              </w:rPr>
              <w:t>0,83A</w:t>
            </w:r>
            <w:r w:rsidR="006E790A" w:rsidRPr="006E790A">
              <w:rPr>
                <w:rFonts w:ascii="Century Gothic" w:hAnsi="Century Gothic"/>
                <w:sz w:val="16"/>
                <w:szCs w:val="16"/>
              </w:rPr>
              <w:t xml:space="preserve">                        1,5A</w:t>
            </w:r>
          </w:p>
          <w:p w14:paraId="35D2E709" w14:textId="635545AA" w:rsidR="00D73509" w:rsidRPr="006E790A" w:rsidRDefault="00D73509" w:rsidP="00CC6FDA">
            <w:pPr>
              <w:pStyle w:val="Sansinterligne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6E790A">
              <w:rPr>
                <w:rFonts w:ascii="Century Gothic" w:hAnsi="Century Gothic"/>
                <w:sz w:val="16"/>
                <w:szCs w:val="16"/>
                <w:lang w:val="en-US"/>
              </w:rPr>
              <w:t>120Vca</w:t>
            </w:r>
            <w:r w:rsidR="00AB27BA" w:rsidRPr="006E790A">
              <w:rPr>
                <w:rFonts w:ascii="Century Gothic" w:hAnsi="Century Gothic"/>
                <w:sz w:val="16"/>
                <w:szCs w:val="16"/>
                <w:lang w:val="en-US"/>
              </w:rPr>
              <w:t xml:space="preserve">                </w:t>
            </w:r>
            <w:r w:rsidR="006E790A">
              <w:rPr>
                <w:rFonts w:ascii="Century Gothic" w:hAnsi="Century Gothic"/>
                <w:sz w:val="16"/>
                <w:szCs w:val="16"/>
                <w:lang w:val="en-US"/>
              </w:rPr>
              <w:t xml:space="preserve">   </w:t>
            </w:r>
            <w:r w:rsidR="00AB27BA" w:rsidRPr="006E790A">
              <w:rPr>
                <w:rFonts w:ascii="Century Gothic" w:hAnsi="Century Gothic"/>
                <w:sz w:val="16"/>
                <w:szCs w:val="16"/>
                <w:lang w:val="en-US"/>
              </w:rPr>
              <w:t>0,33A</w:t>
            </w:r>
            <w:r w:rsidR="008739AF" w:rsidRPr="00B57D7B">
              <w:rPr>
                <w:rFonts w:ascii="Century Gothic" w:hAnsi="Century Gothic"/>
                <w:sz w:val="16"/>
                <w:szCs w:val="16"/>
                <w:lang w:val="en-US"/>
              </w:rPr>
              <w:t xml:space="preserve">                        </w:t>
            </w:r>
            <w:r w:rsidR="00B57D7B" w:rsidRPr="00B57D7B">
              <w:rPr>
                <w:rFonts w:ascii="Century Gothic" w:hAnsi="Century Gothic"/>
                <w:sz w:val="16"/>
                <w:szCs w:val="16"/>
                <w:lang w:val="en-US"/>
              </w:rPr>
              <w:t>0,45A</w:t>
            </w:r>
          </w:p>
          <w:p w14:paraId="4ED6DA9B" w14:textId="39C10C4E" w:rsidR="00D73509" w:rsidRPr="00B57D7B" w:rsidRDefault="00D73509" w:rsidP="00CC6FDA">
            <w:pPr>
              <w:pStyle w:val="Sansinterligne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6E790A">
              <w:rPr>
                <w:rFonts w:ascii="Century Gothic" w:hAnsi="Century Gothic"/>
                <w:sz w:val="16"/>
                <w:szCs w:val="16"/>
                <w:lang w:val="en-US"/>
              </w:rPr>
              <w:t>220-240Vca</w:t>
            </w:r>
            <w:r w:rsidR="00AB27BA" w:rsidRPr="006E790A">
              <w:rPr>
                <w:rFonts w:ascii="Century Gothic" w:hAnsi="Century Gothic"/>
                <w:sz w:val="16"/>
                <w:szCs w:val="16"/>
                <w:lang w:val="en-US"/>
              </w:rPr>
              <w:t xml:space="preserve">        </w:t>
            </w:r>
            <w:r w:rsidR="006E790A">
              <w:rPr>
                <w:rFonts w:ascii="Century Gothic" w:hAnsi="Century Gothic"/>
                <w:sz w:val="16"/>
                <w:szCs w:val="16"/>
                <w:lang w:val="en-US"/>
              </w:rPr>
              <w:t xml:space="preserve">   </w:t>
            </w:r>
            <w:r w:rsidR="00AB27BA" w:rsidRPr="006E790A">
              <w:rPr>
                <w:rFonts w:ascii="Century Gothic" w:hAnsi="Century Gothic"/>
                <w:sz w:val="16"/>
                <w:szCs w:val="16"/>
                <w:lang w:val="en-US"/>
              </w:rPr>
              <w:t xml:space="preserve"> 0,19A</w:t>
            </w:r>
            <w:r w:rsidR="008739AF" w:rsidRPr="00B57D7B">
              <w:rPr>
                <w:rFonts w:ascii="Century Gothic" w:hAnsi="Century Gothic"/>
                <w:sz w:val="16"/>
                <w:szCs w:val="16"/>
                <w:lang w:val="en-US"/>
              </w:rPr>
              <w:t xml:space="preserve">                        </w:t>
            </w:r>
            <w:r w:rsidR="00B57D7B" w:rsidRPr="00B57D7B">
              <w:rPr>
                <w:rFonts w:ascii="Century Gothic" w:hAnsi="Century Gothic"/>
                <w:sz w:val="16"/>
                <w:szCs w:val="16"/>
                <w:lang w:val="en-US"/>
              </w:rPr>
              <w:t>0,34A</w:t>
            </w:r>
          </w:p>
        </w:tc>
      </w:tr>
      <w:tr w:rsidR="00F551C5" w:rsidRPr="006E790A" w14:paraId="0E6CB7B4" w14:textId="77777777" w:rsidTr="00CC6FDA">
        <w:trPr>
          <w:trHeight w:val="288"/>
        </w:trPr>
        <w:tc>
          <w:tcPr>
            <w:tcW w:w="3184" w:type="dxa"/>
            <w:shd w:val="clear" w:color="000000" w:fill="FFFFFF"/>
            <w:noWrap/>
            <w:vAlign w:val="center"/>
          </w:tcPr>
          <w:p w14:paraId="5BE2236F" w14:textId="1A11A815" w:rsidR="00F551C5" w:rsidRPr="006E790A" w:rsidRDefault="003674BB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INTENSITE LUMINEUSE</w:t>
            </w:r>
          </w:p>
        </w:tc>
        <w:tc>
          <w:tcPr>
            <w:tcW w:w="7426" w:type="dxa"/>
            <w:tcBorders>
              <w:bottom w:val="single" w:sz="4" w:space="0" w:color="000000"/>
            </w:tcBorders>
            <w:shd w:val="clear" w:color="000000" w:fill="FFFFFF"/>
            <w:noWrap/>
            <w:vAlign w:val="center"/>
          </w:tcPr>
          <w:p w14:paraId="0D764CCB" w14:textId="593FD382" w:rsidR="00F551C5" w:rsidRPr="006E790A" w:rsidRDefault="00740951" w:rsidP="00CC6FDA">
            <w:pPr>
              <w:pStyle w:val="Sansinterligne"/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15J = 300 cd; 21J = 500cd</w:t>
            </w:r>
          </w:p>
        </w:tc>
      </w:tr>
      <w:tr w:rsidR="00D20266" w:rsidRPr="00D20266" w14:paraId="09DF044A" w14:textId="77777777" w:rsidTr="00CC6FDA">
        <w:trPr>
          <w:trHeight w:val="316"/>
        </w:trPr>
        <w:tc>
          <w:tcPr>
            <w:tcW w:w="3184" w:type="dxa"/>
            <w:shd w:val="clear" w:color="000000" w:fill="FFFFFF"/>
            <w:noWrap/>
            <w:vAlign w:val="center"/>
            <w:hideMark/>
          </w:tcPr>
          <w:p w14:paraId="72F0CCFB" w14:textId="77777777" w:rsidR="00F36B59" w:rsidRPr="00347B24" w:rsidRDefault="00F36B59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ENTREE ET CABLAGE</w:t>
            </w:r>
          </w:p>
        </w:tc>
        <w:tc>
          <w:tcPr>
            <w:tcW w:w="7426" w:type="dxa"/>
            <w:shd w:val="clear" w:color="000000" w:fill="FFFFFF"/>
            <w:noWrap/>
            <w:vAlign w:val="bottom"/>
            <w:hideMark/>
          </w:tcPr>
          <w:p w14:paraId="1AF4A263" w14:textId="138B6212" w:rsidR="00F36B59" w:rsidRPr="00347B24" w:rsidRDefault="00F36B59" w:rsidP="00CC6FDA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347B24">
              <w:rPr>
                <w:rFonts w:ascii="Century Gothic" w:hAnsi="Century Gothic"/>
                <w:sz w:val="16"/>
                <w:szCs w:val="16"/>
              </w:rPr>
              <w:t>2xM20</w:t>
            </w:r>
            <w:r w:rsidR="00347B24">
              <w:rPr>
                <w:rFonts w:ascii="Century Gothic" w:hAnsi="Century Gothic"/>
                <w:sz w:val="16"/>
                <w:szCs w:val="16"/>
              </w:rPr>
              <w:t>. L</w:t>
            </w:r>
            <w:r w:rsidRPr="00347B24">
              <w:rPr>
                <w:rFonts w:ascii="Century Gothic" w:hAnsi="Century Gothic"/>
                <w:sz w:val="16"/>
                <w:szCs w:val="16"/>
              </w:rPr>
              <w:t>ivré avec 1 bouchon</w:t>
            </w:r>
            <w:r w:rsidR="000D0D1A">
              <w:rPr>
                <w:rFonts w:ascii="Century Gothic" w:hAnsi="Century Gothic"/>
                <w:sz w:val="16"/>
                <w:szCs w:val="16"/>
              </w:rPr>
              <w:t xml:space="preserve"> M20 laiton</w:t>
            </w:r>
            <w:r w:rsidR="00347B24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2E44362C" w14:textId="1DBCB3AC" w:rsidR="006B163B" w:rsidRPr="00347B24" w:rsidRDefault="00DE11FB" w:rsidP="00CC6FDA">
            <w:pPr>
              <w:pStyle w:val="Default"/>
              <w:jc w:val="both"/>
              <w:rPr>
                <w:rFonts w:ascii="Century Gothic" w:hAnsi="Century Gothic"/>
                <w:color w:val="auto"/>
                <w:sz w:val="16"/>
                <w:szCs w:val="16"/>
              </w:rPr>
            </w:pPr>
            <w:r>
              <w:rPr>
                <w:rFonts w:ascii="Century Gothic" w:hAnsi="Century Gothic"/>
                <w:color w:val="auto"/>
                <w:sz w:val="16"/>
                <w:szCs w:val="16"/>
              </w:rPr>
              <w:t>3 bornes d’entrée</w:t>
            </w:r>
            <w:r w:rsidR="00803463">
              <w:rPr>
                <w:rFonts w:ascii="Century Gothic" w:hAnsi="Century Gothic"/>
                <w:color w:val="auto"/>
                <w:sz w:val="16"/>
                <w:szCs w:val="16"/>
              </w:rPr>
              <w:t xml:space="preserve"> + 3 b</w:t>
            </w:r>
            <w:r w:rsidR="00F36B59" w:rsidRPr="00347B24">
              <w:rPr>
                <w:rFonts w:ascii="Century Gothic" w:hAnsi="Century Gothic"/>
                <w:color w:val="auto"/>
                <w:sz w:val="16"/>
                <w:szCs w:val="16"/>
              </w:rPr>
              <w:t>ornes</w:t>
            </w:r>
            <w:r w:rsidR="00803463">
              <w:rPr>
                <w:rFonts w:ascii="Century Gothic" w:hAnsi="Century Gothic"/>
                <w:color w:val="auto"/>
                <w:sz w:val="16"/>
                <w:szCs w:val="16"/>
              </w:rPr>
              <w:t xml:space="preserve"> de sortie, section 4mm² maxi.</w:t>
            </w:r>
            <w:r w:rsidR="00F36B59" w:rsidRPr="00347B24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</w:p>
        </w:tc>
      </w:tr>
      <w:tr w:rsidR="009D17D6" w:rsidRPr="00D20266" w14:paraId="3EE6237F" w14:textId="77777777" w:rsidTr="00CC6FDA">
        <w:trPr>
          <w:trHeight w:val="74"/>
        </w:trPr>
        <w:tc>
          <w:tcPr>
            <w:tcW w:w="3184" w:type="dxa"/>
            <w:shd w:val="clear" w:color="000000" w:fill="FFFFFF"/>
            <w:noWrap/>
            <w:vAlign w:val="center"/>
          </w:tcPr>
          <w:p w14:paraId="4BB4373D" w14:textId="77777777" w:rsidR="009D17D6" w:rsidRPr="00347B24" w:rsidRDefault="009D17D6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347B24">
              <w:rPr>
                <w:rFonts w:ascii="Century Gothic" w:hAnsi="Century Gothic"/>
                <w:b/>
                <w:sz w:val="16"/>
                <w:szCs w:val="16"/>
              </w:rPr>
              <w:t>COULEURS DE VERRINE DISPONIBLE</w:t>
            </w:r>
          </w:p>
        </w:tc>
        <w:tc>
          <w:tcPr>
            <w:tcW w:w="7426" w:type="dxa"/>
            <w:shd w:val="clear" w:color="000000" w:fill="FFFFFF"/>
            <w:noWrap/>
            <w:vAlign w:val="bottom"/>
          </w:tcPr>
          <w:p w14:paraId="5BB80D61" w14:textId="157DEF7A" w:rsidR="009D17D6" w:rsidRPr="00347B24" w:rsidRDefault="00056423" w:rsidP="00CC6F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MyriadPro-Cond"/>
                <w:color w:val="FF0000"/>
                <w:sz w:val="16"/>
                <w:szCs w:val="16"/>
              </w:rPr>
            </w:pPr>
            <w:r w:rsidRPr="00056423">
              <w:rPr>
                <w:rFonts w:ascii="Century Gothic" w:hAnsi="Century Gothic" w:cs="MyriadPro-Cond"/>
                <w:sz w:val="16"/>
                <w:szCs w:val="16"/>
              </w:rPr>
              <w:t>Rouge,</w:t>
            </w:r>
            <w:r w:rsidR="00652450">
              <w:rPr>
                <w:rFonts w:ascii="Century Gothic" w:hAnsi="Century Gothic" w:cs="MyriadPro-Cond"/>
                <w:sz w:val="16"/>
                <w:szCs w:val="16"/>
              </w:rPr>
              <w:t xml:space="preserve"> Magenta,</w:t>
            </w:r>
            <w:r w:rsidRPr="00056423">
              <w:rPr>
                <w:rFonts w:ascii="Century Gothic" w:hAnsi="Century Gothic" w:cs="MyriadPro-Cond"/>
                <w:sz w:val="16"/>
                <w:szCs w:val="16"/>
              </w:rPr>
              <w:t xml:space="preserve"> </w:t>
            </w:r>
            <w:r w:rsidR="009D17D6" w:rsidRPr="00056423">
              <w:rPr>
                <w:rFonts w:ascii="Century Gothic" w:hAnsi="Century Gothic" w:cs="MyriadPro-Cond"/>
                <w:sz w:val="16"/>
                <w:szCs w:val="16"/>
              </w:rPr>
              <w:t>‍</w:t>
            </w:r>
            <w:r>
              <w:rPr>
                <w:rFonts w:ascii="Century Gothic" w:hAnsi="Century Gothic" w:cs="MyriadPro-Cond"/>
                <w:sz w:val="16"/>
                <w:szCs w:val="16"/>
              </w:rPr>
              <w:t>Bleue, Verte, Orange</w:t>
            </w:r>
            <w:r w:rsidR="00652450">
              <w:rPr>
                <w:rFonts w:ascii="Century Gothic" w:hAnsi="Century Gothic" w:cs="MyriadPro-Cond"/>
                <w:sz w:val="16"/>
                <w:szCs w:val="16"/>
              </w:rPr>
              <w:t>, jaune</w:t>
            </w:r>
            <w:r>
              <w:rPr>
                <w:rFonts w:ascii="Century Gothic" w:hAnsi="Century Gothic" w:cs="MyriadPro-Cond"/>
                <w:sz w:val="16"/>
                <w:szCs w:val="16"/>
              </w:rPr>
              <w:t xml:space="preserve"> et Claire</w:t>
            </w:r>
          </w:p>
        </w:tc>
      </w:tr>
      <w:tr w:rsidR="0030466D" w:rsidRPr="00D20266" w14:paraId="6797F88D" w14:textId="77777777" w:rsidTr="00CC6FDA">
        <w:trPr>
          <w:trHeight w:val="74"/>
        </w:trPr>
        <w:tc>
          <w:tcPr>
            <w:tcW w:w="3184" w:type="dxa"/>
            <w:shd w:val="clear" w:color="000000" w:fill="FFFFFF"/>
            <w:noWrap/>
            <w:vAlign w:val="center"/>
          </w:tcPr>
          <w:p w14:paraId="386AAB40" w14:textId="2DCCB6E4" w:rsidR="0030466D" w:rsidRPr="00347B24" w:rsidRDefault="0030466D" w:rsidP="00CC6FDA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OPTION</w:t>
            </w:r>
          </w:p>
        </w:tc>
        <w:tc>
          <w:tcPr>
            <w:tcW w:w="7426" w:type="dxa"/>
            <w:shd w:val="clear" w:color="000000" w:fill="FFFFFF"/>
            <w:noWrap/>
            <w:vAlign w:val="bottom"/>
          </w:tcPr>
          <w:p w14:paraId="509E9C2C" w14:textId="341BCD02" w:rsidR="0030466D" w:rsidRDefault="004A3D13" w:rsidP="00CC6F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MyriadPro-Cond"/>
                <w:sz w:val="16"/>
                <w:szCs w:val="16"/>
              </w:rPr>
            </w:pPr>
            <w:r>
              <w:rPr>
                <w:rFonts w:ascii="Century Gothic" w:hAnsi="Century Gothic" w:cs="MyriadPro-Cond"/>
                <w:sz w:val="16"/>
                <w:szCs w:val="16"/>
              </w:rPr>
              <w:t xml:space="preserve">Kit </w:t>
            </w:r>
            <w:r w:rsidR="00D821FB">
              <w:rPr>
                <w:rFonts w:ascii="Century Gothic" w:hAnsi="Century Gothic" w:cs="MyriadPro-Cond"/>
                <w:sz w:val="16"/>
                <w:szCs w:val="16"/>
              </w:rPr>
              <w:t xml:space="preserve">Etrier </w:t>
            </w:r>
            <w:r>
              <w:rPr>
                <w:rFonts w:ascii="Century Gothic" w:hAnsi="Century Gothic" w:cs="MyriadPro-Cond"/>
                <w:sz w:val="16"/>
                <w:szCs w:val="16"/>
              </w:rPr>
              <w:t>de fixation en U</w:t>
            </w:r>
            <w:r w:rsidR="0002799B">
              <w:rPr>
                <w:rFonts w:ascii="Century Gothic" w:hAnsi="Century Gothic" w:cs="MyriadPro-Cond"/>
                <w:sz w:val="16"/>
                <w:szCs w:val="16"/>
              </w:rPr>
              <w:t>. Polyester et inox.</w:t>
            </w:r>
          </w:p>
          <w:p w14:paraId="6F388D77" w14:textId="52D3B24F" w:rsidR="004A3D13" w:rsidRPr="00056423" w:rsidRDefault="004A3D13" w:rsidP="00CC6F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MyriadPro-Cond"/>
                <w:sz w:val="16"/>
                <w:szCs w:val="16"/>
              </w:rPr>
            </w:pPr>
            <w:r>
              <w:rPr>
                <w:rFonts w:ascii="Century Gothic" w:hAnsi="Century Gothic" w:cs="MyriadPro-Cond"/>
                <w:sz w:val="16"/>
                <w:szCs w:val="16"/>
              </w:rPr>
              <w:t>Collerette de couleur avec support pour étiquette de repérage</w:t>
            </w:r>
            <w:r w:rsidR="005064F5">
              <w:rPr>
                <w:rFonts w:ascii="Century Gothic" w:hAnsi="Century Gothic" w:cs="MyriadPro-Cond"/>
                <w:sz w:val="16"/>
                <w:szCs w:val="16"/>
              </w:rPr>
              <w:t>, polyester.</w:t>
            </w:r>
          </w:p>
        </w:tc>
      </w:tr>
    </w:tbl>
    <w:p w14:paraId="1DEC9023" w14:textId="568EE9CB" w:rsidR="00303AF7" w:rsidRDefault="00303AF7" w:rsidP="003B5E6C">
      <w:pPr>
        <w:rPr>
          <w:rFonts w:ascii="Century Gothic" w:hAnsi="Century Gothic"/>
          <w:sz w:val="40"/>
        </w:rPr>
      </w:pPr>
    </w:p>
    <w:p w14:paraId="3E268342" w14:textId="1BEC5E4F" w:rsidR="00303AF7" w:rsidRDefault="00303AF7" w:rsidP="00660D8A">
      <w:pPr>
        <w:tabs>
          <w:tab w:val="left" w:pos="390"/>
        </w:tabs>
        <w:rPr>
          <w:rFonts w:ascii="Century Gothic" w:hAnsi="Century Gothic"/>
          <w:sz w:val="24"/>
          <w:szCs w:val="24"/>
          <w:lang w:eastAsia="fr-FR"/>
        </w:rPr>
      </w:pPr>
    </w:p>
    <w:p w14:paraId="5A62AE9A" w14:textId="2CDC42CE" w:rsidR="00660D8A" w:rsidRDefault="00FF30ED" w:rsidP="00660D8A">
      <w:pPr>
        <w:tabs>
          <w:tab w:val="left" w:pos="390"/>
        </w:tabs>
        <w:rPr>
          <w:rFonts w:ascii="Century Gothic" w:hAnsi="Century Gothic"/>
          <w:sz w:val="24"/>
          <w:szCs w:val="24"/>
          <w:lang w:eastAsia="fr-FR"/>
        </w:rPr>
      </w:pPr>
      <w:r w:rsidRPr="0063587D">
        <w:rPr>
          <w:rFonts w:ascii="Century Gothic" w:hAnsi="Century Gothic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E88D694" wp14:editId="6F3F3C8E">
                <wp:simplePos x="0" y="0"/>
                <wp:positionH relativeFrom="margin">
                  <wp:posOffset>-80962</wp:posOffset>
                </wp:positionH>
                <wp:positionV relativeFrom="paragraph">
                  <wp:posOffset>168910</wp:posOffset>
                </wp:positionV>
                <wp:extent cx="6622415" cy="971550"/>
                <wp:effectExtent l="0" t="0" r="6985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2415" cy="971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69"/>
                              <w:gridCol w:w="7662"/>
                            </w:tblGrid>
                            <w:tr w:rsidR="00EB700F" w:rsidRPr="00D20266" w14:paraId="414A1466" w14:textId="77777777" w:rsidTr="00863813">
                              <w:trPr>
                                <w:trHeight w:val="141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6B4ED80" w14:textId="77777777" w:rsidR="00EB700F" w:rsidRPr="00863813" w:rsidRDefault="00EB700F" w:rsidP="008979AA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Code Produit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6082396" w14:textId="77777777" w:rsidR="00EB700F" w:rsidRPr="00863813" w:rsidRDefault="00EB700F" w:rsidP="008979AA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Désignation</w:t>
                                  </w:r>
                                </w:p>
                              </w:tc>
                            </w:tr>
                            <w:tr w:rsidR="00863813" w:rsidRPr="007410A3" w14:paraId="579AC4CB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vAlign w:val="center"/>
                                </w:tcPr>
                                <w:p w14:paraId="51FD5DE7" w14:textId="3B710880" w:rsidR="00863813" w:rsidRPr="00863813" w:rsidRDefault="0060342C" w:rsidP="0086381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GSTR</w:t>
                                  </w:r>
                                  <w:r w:rsidR="00612462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024DR15J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vAlign w:val="center"/>
                                </w:tcPr>
                                <w:p w14:paraId="00084063" w14:textId="224CBBAB" w:rsidR="00863813" w:rsidRPr="00863813" w:rsidRDefault="00863813" w:rsidP="0086381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Feu à éclats </w:t>
                                  </w:r>
                                  <w:r w:rsidR="00660D8A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="0060342C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-STR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_24 Vcc_15 </w:t>
                                  </w:r>
                                  <w:proofErr w:type="spellStart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Joules_ATEX_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errine</w:t>
                                  </w:r>
                                  <w:proofErr w:type="spellEnd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rouge</w:t>
                                  </w:r>
                                </w:p>
                              </w:tc>
                            </w:tr>
                            <w:tr w:rsidR="00612462" w:rsidRPr="007410A3" w14:paraId="03462EB4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77C8DBD" w14:textId="16116CF0" w:rsidR="00612462" w:rsidRPr="00863813" w:rsidRDefault="00612462" w:rsidP="00612462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GSTR240DR15J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0568C03" w14:textId="3BE8D416" w:rsidR="00612462" w:rsidRPr="00863813" w:rsidRDefault="00612462" w:rsidP="00612462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Feu à éclats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G-STR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_24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Vc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_15 </w:t>
                                  </w:r>
                                  <w:proofErr w:type="spellStart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Joules_ATEX_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errine</w:t>
                                  </w:r>
                                  <w:proofErr w:type="spellEnd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rouge</w:t>
                                  </w:r>
                                </w:p>
                              </w:tc>
                            </w:tr>
                            <w:tr w:rsidR="00320506" w:rsidRPr="007410A3" w14:paraId="13F04782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vAlign w:val="center"/>
                                </w:tcPr>
                                <w:p w14:paraId="7C90441E" w14:textId="718021E8" w:rsidR="00320506" w:rsidRPr="00863813" w:rsidRDefault="00320506" w:rsidP="00320506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GSTR024DR21J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vAlign w:val="center"/>
                                </w:tcPr>
                                <w:p w14:paraId="45922DB5" w14:textId="316C620A" w:rsidR="00320506" w:rsidRPr="00863813" w:rsidRDefault="00320506" w:rsidP="00320506">
                                  <w:pPr>
                                    <w:pStyle w:val="Sansinterligne"/>
                                    <w:rPr>
                                      <w:rFonts w:ascii="Century Gothic" w:hAnsi="Century Gothic" w:cs="MyriadPro-Regular"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Feu à éclats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G-STR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_24 Vcc_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Joules_ATEX_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errine</w:t>
                                  </w:r>
                                  <w:proofErr w:type="spellEnd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rouge</w:t>
                                  </w:r>
                                </w:p>
                              </w:tc>
                            </w:tr>
                            <w:tr w:rsidR="00320506" w:rsidRPr="007410A3" w14:paraId="11A96C90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C8A9A48" w14:textId="25EE76E7" w:rsidR="00320506" w:rsidRPr="00863813" w:rsidRDefault="00320506" w:rsidP="00320506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GSTR240DR21J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C4D6F09" w14:textId="3FDCCB78" w:rsidR="00320506" w:rsidRPr="00863813" w:rsidRDefault="00320506" w:rsidP="00320506">
                                  <w:pPr>
                                    <w:pStyle w:val="Sansinterligne"/>
                                    <w:rPr>
                                      <w:rFonts w:ascii="Century Gothic" w:hAnsi="Century Gothic" w:cs="MyriadPro-Regular"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Feu à éclats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G-STR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_24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Vc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Joules_ATEX_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errine</w:t>
                                  </w:r>
                                  <w:proofErr w:type="spellEnd"/>
                                  <w:r w:rsidRPr="0086381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 rouge</w:t>
                                  </w:r>
                                </w:p>
                              </w:tc>
                            </w:tr>
                            <w:tr w:rsidR="00FF30ED" w:rsidRPr="007410A3" w14:paraId="0D672DB7" w14:textId="77777777" w:rsidTr="00FF30ED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vAlign w:val="center"/>
                                </w:tcPr>
                                <w:p w14:paraId="2E406C38" w14:textId="29020731" w:rsidR="00FF30ED" w:rsidRDefault="00FF30ED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="00332395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-KIT-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ST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vAlign w:val="center"/>
                                </w:tcPr>
                                <w:p w14:paraId="78847AC7" w14:textId="0813022E" w:rsidR="00FF30ED" w:rsidRPr="00863813" w:rsidRDefault="00332395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Kit Etrier de </w:t>
                                  </w:r>
                                  <w:r w:rsidR="002D24E7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fixation polyester &amp; inox</w:t>
                                  </w:r>
                                </w:p>
                              </w:tc>
                            </w:tr>
                            <w:tr w:rsidR="00FF30ED" w:rsidRPr="007410A3" w14:paraId="00D14C64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4DEB178" w14:textId="0FEF90D3" w:rsidR="00FF30ED" w:rsidRDefault="00FF30ED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="002D24E7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-KIT</w:t>
                                  </w:r>
                                  <w:r w:rsidR="00B608D3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-RP</w:t>
                                  </w:r>
                                  <w:r w:rsidR="00435785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="008903A9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E4B10D3" w14:textId="3D8F752B" w:rsidR="00FF30ED" w:rsidRPr="00863813" w:rsidRDefault="00B608D3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Collerette de couleur rouge avec porte étiquette </w:t>
                                  </w:r>
                                  <w:r w:rsidR="0002799B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noire.</w:t>
                                  </w:r>
                                </w:p>
                              </w:tc>
                            </w:tr>
                            <w:tr w:rsidR="00FF30ED" w:rsidRPr="007410A3" w14:paraId="0EE23F54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10131" w:type="dxa"/>
                                  <w:gridSpan w:val="2"/>
                                  <w:shd w:val="clear" w:color="auto" w:fill="FFFFFF" w:themeFill="background1"/>
                                  <w:vAlign w:val="center"/>
                                </w:tcPr>
                                <w:p w14:paraId="367A5A2D" w14:textId="77777777" w:rsidR="00FF30ED" w:rsidRPr="00347B24" w:rsidRDefault="00FF30ED" w:rsidP="00FF30ED">
                                  <w:pPr>
                                    <w:pStyle w:val="Sansinterligne"/>
                                    <w:jc w:val="center"/>
                                    <w:rPr>
                                      <w:rFonts w:ascii="Century Gothic" w:hAnsi="Century Gothic" w:cs="MyriadPro-Regular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F20408" w14:textId="77777777" w:rsidR="00EB700F" w:rsidRPr="00EB700F" w:rsidRDefault="00EB700F" w:rsidP="00EB700F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8D694" id="Zone de texte 19" o:spid="_x0000_s1027" type="#_x0000_t202" style="position:absolute;margin-left:-6.35pt;margin-top:13.3pt;width:521.45pt;height:76.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" fillcolor="white [3212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69"/>
                        <w:gridCol w:w="7662"/>
                      </w:tblGrid>
                      <w:tr w:rsidR="00EB700F" w:rsidRPr="00D20266" w14:paraId="414A1466" w14:textId="77777777" w:rsidTr="00863813">
                        <w:trPr>
                          <w:trHeight w:val="141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6B4ED80" w14:textId="77777777" w:rsidR="00EB700F" w:rsidRPr="00863813" w:rsidRDefault="00EB700F" w:rsidP="008979AA">
                            <w:pPr>
                              <w:pStyle w:val="Sansinterligne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Code Produit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6082396" w14:textId="77777777" w:rsidR="00EB700F" w:rsidRPr="00863813" w:rsidRDefault="00EB700F" w:rsidP="008979AA">
                            <w:pPr>
                              <w:pStyle w:val="Sansinterligne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Désignation</w:t>
                            </w:r>
                          </w:p>
                        </w:tc>
                      </w:tr>
                      <w:tr w:rsidR="00863813" w:rsidRPr="007410A3" w14:paraId="579AC4CB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vAlign w:val="center"/>
                          </w:tcPr>
                          <w:p w14:paraId="51FD5DE7" w14:textId="3B710880" w:rsidR="00863813" w:rsidRPr="00863813" w:rsidRDefault="0060342C" w:rsidP="0086381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GSTR</w:t>
                            </w:r>
                            <w:r w:rsidR="00612462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024DR15J</w:t>
                            </w:r>
                          </w:p>
                        </w:tc>
                        <w:tc>
                          <w:tcPr>
                            <w:tcW w:w="7662" w:type="dxa"/>
                            <w:vAlign w:val="center"/>
                          </w:tcPr>
                          <w:p w14:paraId="00084063" w14:textId="224CBBAB" w:rsidR="00863813" w:rsidRPr="00863813" w:rsidRDefault="00863813" w:rsidP="0086381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Feu à éclats </w:t>
                            </w:r>
                            <w:r w:rsidR="00660D8A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</w:t>
                            </w:r>
                            <w:r w:rsidR="0060342C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-STR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_24 Vcc_15 </w:t>
                            </w:r>
                            <w:proofErr w:type="spellStart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Joules_ATEX_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V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errine</w:t>
                            </w:r>
                            <w:proofErr w:type="spellEnd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rouge</w:t>
                            </w:r>
                          </w:p>
                        </w:tc>
                      </w:tr>
                      <w:tr w:rsidR="00612462" w:rsidRPr="007410A3" w14:paraId="03462EB4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77C8DBD" w14:textId="16116CF0" w:rsidR="00612462" w:rsidRPr="00863813" w:rsidRDefault="00612462" w:rsidP="00612462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GSTR240DR15J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0568C03" w14:textId="3BE8D416" w:rsidR="00612462" w:rsidRPr="00863813" w:rsidRDefault="00612462" w:rsidP="00612462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Feu à éclats 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G-STR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_24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Vc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_15 </w:t>
                            </w:r>
                            <w:proofErr w:type="spellStart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Joules_ATEX_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V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errine</w:t>
                            </w:r>
                            <w:proofErr w:type="spellEnd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rouge</w:t>
                            </w:r>
                          </w:p>
                        </w:tc>
                      </w:tr>
                      <w:tr w:rsidR="00320506" w:rsidRPr="007410A3" w14:paraId="13F04782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vAlign w:val="center"/>
                          </w:tcPr>
                          <w:p w14:paraId="7C90441E" w14:textId="718021E8" w:rsidR="00320506" w:rsidRPr="00863813" w:rsidRDefault="00320506" w:rsidP="00320506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GSTR024DR21J</w:t>
                            </w:r>
                          </w:p>
                        </w:tc>
                        <w:tc>
                          <w:tcPr>
                            <w:tcW w:w="7662" w:type="dxa"/>
                            <w:vAlign w:val="center"/>
                          </w:tcPr>
                          <w:p w14:paraId="45922DB5" w14:textId="316C620A" w:rsidR="00320506" w:rsidRPr="00863813" w:rsidRDefault="00320506" w:rsidP="00320506">
                            <w:pPr>
                              <w:pStyle w:val="Sansinterligne"/>
                              <w:rPr>
                                <w:rFonts w:ascii="Century Gothic" w:hAnsi="Century Gothic" w:cs="MyriadPro-Regular"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Feu à éclats 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G-STR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_24 Vcc_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21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Joules_ATEX_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V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errine</w:t>
                            </w:r>
                            <w:proofErr w:type="spellEnd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rouge</w:t>
                            </w:r>
                          </w:p>
                        </w:tc>
                      </w:tr>
                      <w:tr w:rsidR="00320506" w:rsidRPr="007410A3" w14:paraId="11A96C90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C8A9A48" w14:textId="25EE76E7" w:rsidR="00320506" w:rsidRPr="00863813" w:rsidRDefault="00320506" w:rsidP="00320506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GSTR240DR21J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C4D6F09" w14:textId="3FDCCB78" w:rsidR="00320506" w:rsidRPr="00863813" w:rsidRDefault="00320506" w:rsidP="00320506">
                            <w:pPr>
                              <w:pStyle w:val="Sansinterligne"/>
                              <w:rPr>
                                <w:rFonts w:ascii="Century Gothic" w:hAnsi="Century Gothic" w:cs="MyriadPro-Regular"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Feu à éclats 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G-STR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_24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Vc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21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Joules_ATEX_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V</w:t>
                            </w:r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errine</w:t>
                            </w:r>
                            <w:proofErr w:type="spellEnd"/>
                            <w:r w:rsidRPr="0086381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 rouge</w:t>
                            </w:r>
                          </w:p>
                        </w:tc>
                      </w:tr>
                      <w:tr w:rsidR="00FF30ED" w:rsidRPr="007410A3" w14:paraId="0D672DB7" w14:textId="77777777" w:rsidTr="00FF30ED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vAlign w:val="center"/>
                          </w:tcPr>
                          <w:p w14:paraId="2E406C38" w14:textId="29020731" w:rsidR="00FF30ED" w:rsidRDefault="00FF30ED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</w:t>
                            </w:r>
                            <w:r w:rsidR="00332395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-KIT-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ST</w:t>
                            </w:r>
                          </w:p>
                        </w:tc>
                        <w:tc>
                          <w:tcPr>
                            <w:tcW w:w="7662" w:type="dxa"/>
                            <w:vAlign w:val="center"/>
                          </w:tcPr>
                          <w:p w14:paraId="78847AC7" w14:textId="0813022E" w:rsidR="00FF30ED" w:rsidRPr="00863813" w:rsidRDefault="00332395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Kit Etrier de </w:t>
                            </w:r>
                            <w:r w:rsidR="002D24E7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fixation polyester &amp; inox</w:t>
                            </w:r>
                          </w:p>
                        </w:tc>
                      </w:tr>
                      <w:tr w:rsidR="00FF30ED" w:rsidRPr="007410A3" w14:paraId="00D14C64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4DEB178" w14:textId="0FEF90D3" w:rsidR="00FF30ED" w:rsidRDefault="00FF30ED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</w:t>
                            </w:r>
                            <w:r w:rsidR="002D24E7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-KIT</w:t>
                            </w:r>
                            <w:r w:rsidR="00B608D3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-RP</w:t>
                            </w:r>
                            <w:r w:rsidR="00435785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-</w:t>
                            </w:r>
                            <w:r w:rsidR="008903A9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E4B10D3" w14:textId="3D8F752B" w:rsidR="00FF30ED" w:rsidRPr="00863813" w:rsidRDefault="00B608D3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Collerette de couleur rouge avec porte étiquette </w:t>
                            </w:r>
                            <w:r w:rsidR="0002799B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noire.</w:t>
                            </w:r>
                          </w:p>
                        </w:tc>
                      </w:tr>
                      <w:tr w:rsidR="00FF30ED" w:rsidRPr="007410A3" w14:paraId="0EE23F54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10131" w:type="dxa"/>
                            <w:gridSpan w:val="2"/>
                            <w:shd w:val="clear" w:color="auto" w:fill="FFFFFF" w:themeFill="background1"/>
                            <w:vAlign w:val="center"/>
                          </w:tcPr>
                          <w:p w14:paraId="367A5A2D" w14:textId="77777777" w:rsidR="00FF30ED" w:rsidRPr="00347B24" w:rsidRDefault="00FF30ED" w:rsidP="00FF30ED">
                            <w:pPr>
                              <w:pStyle w:val="Sansinterligne"/>
                              <w:jc w:val="center"/>
                              <w:rPr>
                                <w:rFonts w:ascii="Century Gothic" w:hAnsi="Century Gothic" w:cs="MyriadPro-Regular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60F20408" w14:textId="77777777" w:rsidR="00EB700F" w:rsidRPr="00EB700F" w:rsidRDefault="00EB700F" w:rsidP="00EB700F">
                      <w:pPr>
                        <w:pStyle w:val="Sansinterligne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D4CAFA" w14:textId="04EF4B91" w:rsidR="00660D8A" w:rsidRDefault="00660D8A" w:rsidP="00660D8A">
      <w:pPr>
        <w:tabs>
          <w:tab w:val="left" w:pos="390"/>
        </w:tabs>
        <w:rPr>
          <w:rFonts w:ascii="Century Gothic" w:hAnsi="Century Gothic"/>
          <w:sz w:val="24"/>
          <w:szCs w:val="24"/>
          <w:lang w:eastAsia="fr-FR"/>
        </w:rPr>
      </w:pPr>
    </w:p>
    <w:p w14:paraId="7310839D" w14:textId="765819A2" w:rsidR="00660D8A" w:rsidRDefault="00660D8A" w:rsidP="00660D8A">
      <w:pPr>
        <w:tabs>
          <w:tab w:val="left" w:pos="390"/>
        </w:tabs>
        <w:rPr>
          <w:rFonts w:ascii="Century Gothic" w:hAnsi="Century Gothic"/>
          <w:sz w:val="24"/>
          <w:szCs w:val="24"/>
          <w:lang w:eastAsia="fr-FR"/>
        </w:rPr>
      </w:pPr>
    </w:p>
    <w:p w14:paraId="25D4215C" w14:textId="77777777" w:rsidR="00660D8A" w:rsidRDefault="00660D8A" w:rsidP="00660D8A">
      <w:pPr>
        <w:tabs>
          <w:tab w:val="left" w:pos="390"/>
        </w:tabs>
        <w:rPr>
          <w:rFonts w:ascii="Century Gothic" w:hAnsi="Century Gothic"/>
          <w:sz w:val="24"/>
          <w:szCs w:val="24"/>
          <w:lang w:eastAsia="fr-FR"/>
        </w:rPr>
      </w:pPr>
    </w:p>
    <w:p w14:paraId="5368C3F9" w14:textId="01696032" w:rsidR="00660D8A" w:rsidRDefault="00660D8A" w:rsidP="00660D8A">
      <w:pPr>
        <w:tabs>
          <w:tab w:val="left" w:pos="390"/>
        </w:tabs>
        <w:rPr>
          <w:rFonts w:ascii="Century Gothic" w:hAnsi="Century Gothic"/>
          <w:sz w:val="24"/>
          <w:szCs w:val="24"/>
          <w:lang w:eastAsia="fr-FR"/>
        </w:rPr>
      </w:pPr>
    </w:p>
    <w:p w14:paraId="6686557D" w14:textId="6F2F13DE" w:rsidR="00303AF7" w:rsidRDefault="00AA6536" w:rsidP="002037EB">
      <w:pPr>
        <w:rPr>
          <w:rFonts w:ascii="Century Gothic" w:hAnsi="Century Gothic"/>
          <w:sz w:val="24"/>
          <w:szCs w:val="24"/>
          <w:lang w:eastAsia="fr-FR"/>
        </w:rPr>
      </w:pPr>
      <w:r w:rsidRPr="00562907">
        <w:rPr>
          <w:rFonts w:ascii="Century Gothic" w:hAnsi="Century Gothic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BF75BE" wp14:editId="13281AE9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6965315" cy="266065"/>
                <wp:effectExtent l="0" t="0" r="0" b="63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</w:tblBorders>
                              <w:shd w:val="clear" w:color="auto" w:fill="FFC000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88"/>
                            </w:tblGrid>
                            <w:tr w:rsidR="00562907" w:rsidRPr="00973D67" w14:paraId="1813D20F" w14:textId="77777777" w:rsidTr="009B0B1B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058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FF3151" w14:textId="77777777" w:rsidR="00562907" w:rsidRPr="009B0B1B" w:rsidRDefault="00562907" w:rsidP="00FB7AA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8"/>
                                      <w:szCs w:val="20"/>
                                    </w:rPr>
                                  </w:pPr>
                                  <w:r w:rsidRPr="009B0B1B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>SCHEMA DIMENSIONNEL</w:t>
                                  </w:r>
                                </w:p>
                              </w:tc>
                            </w:tr>
                          </w:tbl>
                          <w:p w14:paraId="4B6E56ED" w14:textId="77777777" w:rsidR="00562907" w:rsidRPr="00EB700F" w:rsidRDefault="00562907" w:rsidP="00562907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F75BE" id="Zone de texte 11" o:spid="_x0000_s1028" type="#_x0000_t202" style="position:absolute;margin-left:0;margin-top:17.25pt;width:548.45pt;height:20.9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" filled="f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</w:tblBorders>
                        <w:shd w:val="clear" w:color="auto" w:fill="FFC000"/>
                        <w:tblLook w:val="04A0" w:firstRow="1" w:lastRow="0" w:firstColumn="1" w:lastColumn="0" w:noHBand="0" w:noVBand="1"/>
                      </w:tblPr>
                      <w:tblGrid>
                        <w:gridCol w:w="10588"/>
                      </w:tblGrid>
                      <w:tr w:rsidR="00562907" w:rsidRPr="00973D67" w14:paraId="1813D20F" w14:textId="77777777" w:rsidTr="009B0B1B">
                        <w:trPr>
                          <w:trHeight w:val="227"/>
                          <w:jc w:val="center"/>
                        </w:trPr>
                        <w:tc>
                          <w:tcPr>
                            <w:tcW w:w="1058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BFF3151" w14:textId="77777777" w:rsidR="00562907" w:rsidRPr="009B0B1B" w:rsidRDefault="00562907" w:rsidP="00FB7AA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</w:pPr>
                            <w:r w:rsidRPr="009B0B1B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>SCHEMA DIMENSIONNEL</w:t>
                            </w:r>
                          </w:p>
                        </w:tc>
                      </w:tr>
                    </w:tbl>
                    <w:p w14:paraId="4B6E56ED" w14:textId="77777777" w:rsidR="00562907" w:rsidRPr="00EB700F" w:rsidRDefault="00562907" w:rsidP="00562907">
                      <w:pPr>
                        <w:pStyle w:val="Sansinterligne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8A866F" w14:textId="42A5B8BE" w:rsidR="00303AF7" w:rsidRDefault="00303AF7" w:rsidP="002037EB">
      <w:pPr>
        <w:rPr>
          <w:rFonts w:ascii="Century Gothic" w:hAnsi="Century Gothic"/>
          <w:sz w:val="24"/>
          <w:szCs w:val="24"/>
          <w:lang w:eastAsia="fr-FR"/>
        </w:rPr>
      </w:pPr>
    </w:p>
    <w:p w14:paraId="3F542AFD" w14:textId="01E61109" w:rsidR="00303AF7" w:rsidRDefault="005031B0" w:rsidP="002037EB">
      <w:pPr>
        <w:rPr>
          <w:rFonts w:ascii="Century Gothic" w:hAnsi="Century Gothic"/>
          <w:sz w:val="24"/>
          <w:szCs w:val="24"/>
          <w:lang w:eastAsia="fr-FR"/>
        </w:rPr>
      </w:pPr>
      <w:r>
        <w:rPr>
          <w:rFonts w:ascii="Century Gothic" w:hAnsi="Century Gothic"/>
          <w:noProof/>
          <w:sz w:val="24"/>
          <w:szCs w:val="24"/>
          <w:lang w:eastAsia="fr-FR"/>
        </w:rPr>
        <w:drawing>
          <wp:inline distT="0" distB="0" distL="0" distR="0" wp14:anchorId="2EA7F1F7" wp14:editId="3BFC5474">
            <wp:extent cx="6634480" cy="4410075"/>
            <wp:effectExtent l="0" t="0" r="0" b="9525"/>
            <wp:docPr id="1333113142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1FD82" w14:textId="7161B92D" w:rsidR="00303AF7" w:rsidRDefault="005031B0" w:rsidP="002037EB">
      <w:pPr>
        <w:rPr>
          <w:rFonts w:ascii="Century Gothic" w:hAnsi="Century Gothic"/>
          <w:sz w:val="24"/>
          <w:szCs w:val="24"/>
          <w:lang w:eastAsia="fr-FR"/>
        </w:rPr>
      </w:pPr>
      <w:r w:rsidRPr="00562907">
        <w:rPr>
          <w:rFonts w:ascii="Century Gothic" w:hAnsi="Century Gothic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D46377" wp14:editId="0EE8BB65">
                <wp:simplePos x="0" y="0"/>
                <wp:positionH relativeFrom="margin">
                  <wp:posOffset>91758</wp:posOffset>
                </wp:positionH>
                <wp:positionV relativeFrom="paragraph">
                  <wp:posOffset>6033</wp:posOffset>
                </wp:positionV>
                <wp:extent cx="6644640" cy="266065"/>
                <wp:effectExtent l="0" t="0" r="0" b="63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</w:tblBorders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81"/>
                            </w:tblGrid>
                            <w:tr w:rsidR="009B0B1B" w:rsidRPr="009B0B1B" w14:paraId="3AB54A97" w14:textId="77777777" w:rsidTr="009B0B1B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058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1A1E405" w14:textId="57A87B71" w:rsidR="00562907" w:rsidRPr="009B0B1B" w:rsidRDefault="005031B0" w:rsidP="00FB7AA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>Raccordement</w:t>
                                  </w:r>
                                  <w:r w:rsidR="00F02DB1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 xml:space="preserve"> électrique</w:t>
                                  </w:r>
                                  <w:r w:rsidR="008903A9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 xml:space="preserve">                                                                                 </w:t>
                                  </w:r>
                                  <w:r w:rsidR="009E7E94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 xml:space="preserve">                      </w:t>
                                  </w:r>
                                  <w:r w:rsidR="008903A9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 xml:space="preserve"> Option</w:t>
                                  </w:r>
                                  <w:r w:rsidR="009E7E94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>s</w:t>
                                  </w:r>
                                  <w:r w:rsidR="000B2316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7FB543A" w14:textId="77777777" w:rsidR="00562907" w:rsidRPr="00EB700F" w:rsidRDefault="00562907" w:rsidP="00562907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46377" id="Zone de texte 17" o:spid="_x0000_s1029" type="#_x0000_t202" style="position:absolute;margin-left:7.25pt;margin-top:.5pt;width:523.2pt;height:20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" filled="f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</w:tblBorders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0181"/>
                      </w:tblGrid>
                      <w:tr w:rsidR="009B0B1B" w:rsidRPr="009B0B1B" w14:paraId="3AB54A97" w14:textId="77777777" w:rsidTr="009B0B1B">
                        <w:trPr>
                          <w:trHeight w:val="227"/>
                          <w:jc w:val="center"/>
                        </w:trPr>
                        <w:tc>
                          <w:tcPr>
                            <w:tcW w:w="1058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1A1E405" w14:textId="57A87B71" w:rsidR="00562907" w:rsidRPr="009B0B1B" w:rsidRDefault="005031B0" w:rsidP="00FB7AA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>Raccordement</w:t>
                            </w:r>
                            <w:r w:rsidR="00F02DB1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 xml:space="preserve"> électrique</w:t>
                            </w:r>
                            <w:r w:rsidR="008903A9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 xml:space="preserve">                                                                                 </w:t>
                            </w:r>
                            <w:r w:rsidR="009E7E94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 xml:space="preserve">                      </w:t>
                            </w:r>
                            <w:r w:rsidR="008903A9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 xml:space="preserve"> Option</w:t>
                            </w:r>
                            <w:r w:rsidR="009E7E94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>s</w:t>
                            </w:r>
                            <w:r w:rsidR="000B2316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7FB543A" w14:textId="77777777" w:rsidR="00562907" w:rsidRPr="00EB700F" w:rsidRDefault="00562907" w:rsidP="00562907">
                      <w:pPr>
                        <w:pStyle w:val="Sansinterligne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736A6" w14:textId="0AC27565" w:rsidR="00303AF7" w:rsidRPr="00ED599C" w:rsidRDefault="000B2316" w:rsidP="002037EB">
      <w:pPr>
        <w:rPr>
          <w:rFonts w:ascii="Century Gothic" w:hAnsi="Century Gothic"/>
          <w:b/>
          <w:bCs/>
          <w:sz w:val="24"/>
          <w:szCs w:val="24"/>
          <w:lang w:val="en-US" w:eastAsia="fr-FR"/>
        </w:rPr>
      </w:pPr>
      <w:r>
        <w:rPr>
          <w:rFonts w:ascii="Century Gothic" w:hAnsi="Century Gothic"/>
          <w:noProof/>
          <w:sz w:val="24"/>
          <w:szCs w:val="24"/>
          <w:lang w:eastAsia="fr-FR"/>
        </w:rPr>
        <w:drawing>
          <wp:anchor distT="0" distB="0" distL="114300" distR="114300" simplePos="0" relativeHeight="251704320" behindDoc="0" locked="0" layoutInCell="1" allowOverlap="1" wp14:anchorId="4E7258CD" wp14:editId="2F55DDB8">
            <wp:simplePos x="0" y="0"/>
            <wp:positionH relativeFrom="margin">
              <wp:posOffset>285751</wp:posOffset>
            </wp:positionH>
            <wp:positionV relativeFrom="paragraph">
              <wp:posOffset>102871</wp:posOffset>
            </wp:positionV>
            <wp:extent cx="2965450" cy="1479536"/>
            <wp:effectExtent l="0" t="0" r="6350" b="6985"/>
            <wp:wrapNone/>
            <wp:docPr id="1802673634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20" cy="148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8A1ED4" w:rsidRPr="00ED599C">
        <w:rPr>
          <w:rFonts w:ascii="Century Gothic" w:hAnsi="Century Gothic"/>
          <w:sz w:val="24"/>
          <w:szCs w:val="24"/>
          <w:lang w:val="en-US" w:eastAsia="fr-FR"/>
        </w:rPr>
        <w:tab/>
      </w:r>
      <w:r w:rsidR="00A75C12"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>G-KIT-ST</w:t>
      </w:r>
      <w:r w:rsidR="00A75C12"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 w:rsidR="00A75C12"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ab/>
        <w:t>G-</w:t>
      </w:r>
      <w:r w:rsidR="00ED599C"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>KIT-RP-R</w:t>
      </w:r>
    </w:p>
    <w:p w14:paraId="30A850A7" w14:textId="1D556E05" w:rsidR="00303AF7" w:rsidRPr="00ED599C" w:rsidRDefault="008A1ED4" w:rsidP="002037EB">
      <w:pPr>
        <w:rPr>
          <w:rFonts w:ascii="Century Gothic" w:hAnsi="Century Gothic"/>
          <w:sz w:val="24"/>
          <w:szCs w:val="24"/>
          <w:lang w:val="en-US" w:eastAsia="fr-FR"/>
        </w:rPr>
      </w:pPr>
      <w:r>
        <w:rPr>
          <w:rFonts w:ascii="Century Gothic" w:hAnsi="Century Gothic"/>
          <w:noProof/>
          <w:sz w:val="24"/>
          <w:szCs w:val="24"/>
          <w:lang w:eastAsia="fr-FR"/>
        </w:rPr>
        <w:drawing>
          <wp:anchor distT="0" distB="0" distL="114300" distR="114300" simplePos="0" relativeHeight="251707392" behindDoc="0" locked="0" layoutInCell="1" allowOverlap="1" wp14:anchorId="3B0FD50C" wp14:editId="618D2CDC">
            <wp:simplePos x="0" y="0"/>
            <wp:positionH relativeFrom="margin">
              <wp:posOffset>3944229</wp:posOffset>
            </wp:positionH>
            <wp:positionV relativeFrom="paragraph">
              <wp:posOffset>6350</wp:posOffset>
            </wp:positionV>
            <wp:extent cx="1296670" cy="1212850"/>
            <wp:effectExtent l="0" t="0" r="0" b="6350"/>
            <wp:wrapNone/>
            <wp:docPr id="38153411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  <w:lang w:eastAsia="fr-FR"/>
        </w:rPr>
        <w:drawing>
          <wp:anchor distT="0" distB="0" distL="114300" distR="114300" simplePos="0" relativeHeight="251708416" behindDoc="0" locked="0" layoutInCell="1" allowOverlap="1" wp14:anchorId="4B041C59" wp14:editId="4230D119">
            <wp:simplePos x="0" y="0"/>
            <wp:positionH relativeFrom="margin">
              <wp:posOffset>5436626</wp:posOffset>
            </wp:positionH>
            <wp:positionV relativeFrom="paragraph">
              <wp:posOffset>6350</wp:posOffset>
            </wp:positionV>
            <wp:extent cx="1250404" cy="1178560"/>
            <wp:effectExtent l="0" t="0" r="6985" b="2540"/>
            <wp:wrapNone/>
            <wp:docPr id="60317767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404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AE20C" w14:textId="1D572260" w:rsidR="00303AF7" w:rsidRPr="00ED599C" w:rsidRDefault="00303AF7" w:rsidP="002037EB">
      <w:pPr>
        <w:rPr>
          <w:rFonts w:ascii="Century Gothic" w:hAnsi="Century Gothic"/>
          <w:sz w:val="24"/>
          <w:szCs w:val="24"/>
          <w:lang w:val="en-US" w:eastAsia="fr-FR"/>
        </w:rPr>
      </w:pPr>
    </w:p>
    <w:p w14:paraId="1024989E" w14:textId="714C1265" w:rsidR="00303AF7" w:rsidRPr="00ED599C" w:rsidRDefault="009A6767" w:rsidP="009A6767">
      <w:pPr>
        <w:tabs>
          <w:tab w:val="left" w:pos="3390"/>
        </w:tabs>
        <w:rPr>
          <w:rFonts w:ascii="Century Gothic" w:hAnsi="Century Gothic"/>
          <w:sz w:val="24"/>
          <w:szCs w:val="24"/>
          <w:lang w:val="en-US" w:eastAsia="fr-FR"/>
        </w:rPr>
      </w:pPr>
      <w:r w:rsidRPr="00ED599C">
        <w:rPr>
          <w:rFonts w:ascii="Century Gothic" w:hAnsi="Century Gothic"/>
          <w:sz w:val="24"/>
          <w:szCs w:val="24"/>
          <w:lang w:val="en-US" w:eastAsia="fr-FR"/>
        </w:rPr>
        <w:tab/>
      </w:r>
    </w:p>
    <w:sectPr w:rsidR="00303AF7" w:rsidRPr="00ED599C" w:rsidSect="00EB3202">
      <w:headerReference w:type="default" r:id="rId19"/>
      <w:footerReference w:type="default" r:id="rId20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68C82" w14:textId="77777777" w:rsidR="00E72B08" w:rsidRDefault="00E72B08" w:rsidP="00F92B00">
      <w:pPr>
        <w:spacing w:after="0" w:line="240" w:lineRule="auto"/>
      </w:pPr>
      <w:r>
        <w:separator/>
      </w:r>
    </w:p>
  </w:endnote>
  <w:endnote w:type="continuationSeparator" w:id="0">
    <w:p w14:paraId="7CCD027F" w14:textId="77777777" w:rsidR="00E72B08" w:rsidRDefault="00E72B08" w:rsidP="00F9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Con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5E5C" w14:textId="12AEFE61" w:rsidR="00040F55" w:rsidRDefault="00D20266" w:rsidP="00040F55">
    <w:pPr>
      <w:pStyle w:val="Pieddepage"/>
    </w:pPr>
    <w:r>
      <w:rPr>
        <w:rFonts w:ascii="Century Gothic" w:hAnsi="Century Gothic"/>
        <w:noProof/>
        <w:color w:val="FFFFFF" w:themeColor="background1"/>
        <w:sz w:val="40"/>
        <w:lang w:eastAsia="fr-FR"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6E197651" wp14:editId="4504E834">
              <wp:simplePos x="0" y="0"/>
              <wp:positionH relativeFrom="column">
                <wp:posOffset>6753225</wp:posOffset>
              </wp:positionH>
              <wp:positionV relativeFrom="paragraph">
                <wp:posOffset>-3634740</wp:posOffset>
              </wp:positionV>
              <wp:extent cx="385445" cy="241935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445" cy="241935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04F05C" w14:textId="77777777" w:rsidR="00AE2CF6" w:rsidRPr="00D20266" w:rsidRDefault="00AE2CF6" w:rsidP="00AE2CF6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</w:rPr>
                          </w:pPr>
                          <w:r w:rsidRPr="00D20266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</w:rPr>
                            <w:t xml:space="preserve">SOLUTION DE SIGNALISATION </w:t>
                          </w:r>
                          <w:r w:rsidR="00D4158B" w:rsidRPr="00D20266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</w:rPr>
                            <w:t>VISUELLE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97651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33" type="#_x0000_t202" style="position:absolute;margin-left:531.75pt;margin-top:-286.2pt;width:30.35pt;height:190.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" fillcolor="red" stroked="f" strokeweight=".5pt">
              <v:textbox style="layout-flow:vertical;mso-layout-flow-alt:bottom-to-top">
                <w:txbxContent>
                  <w:p w14:paraId="3F04F05C" w14:textId="77777777" w:rsidR="00AE2CF6" w:rsidRPr="00D20266" w:rsidRDefault="00AE2CF6" w:rsidP="00AE2CF6">
                    <w:pPr>
                      <w:rPr>
                        <w:rFonts w:ascii="Century Gothic" w:hAnsi="Century Gothic"/>
                        <w:color w:val="FFFFFF" w:themeColor="background1"/>
                        <w:sz w:val="28"/>
                      </w:rPr>
                    </w:pPr>
                    <w:r w:rsidRPr="00D20266">
                      <w:rPr>
                        <w:rFonts w:ascii="Century Gothic" w:hAnsi="Century Gothic"/>
                        <w:color w:val="FFFFFF" w:themeColor="background1"/>
                        <w:sz w:val="20"/>
                      </w:rPr>
                      <w:t xml:space="preserve">SOLUTION DE SIGNALISATION </w:t>
                    </w:r>
                    <w:r w:rsidR="00D4158B" w:rsidRPr="00D20266">
                      <w:rPr>
                        <w:rFonts w:ascii="Century Gothic" w:hAnsi="Century Gothic"/>
                        <w:color w:val="FFFFFF" w:themeColor="background1"/>
                        <w:sz w:val="20"/>
                      </w:rPr>
                      <w:t>VISUELLE</w:t>
                    </w:r>
                  </w:p>
                </w:txbxContent>
              </v:textbox>
            </v:shape>
          </w:pict>
        </mc:Fallback>
      </mc:AlternateContent>
    </w:r>
  </w:p>
  <w:p w14:paraId="1C39CD76" w14:textId="5E61903D" w:rsidR="00040F55" w:rsidRDefault="00634B09" w:rsidP="00040F55">
    <w:pPr>
      <w:pStyle w:val="Pieddepage"/>
    </w:pPr>
    <w:r w:rsidRPr="00AB4FB7">
      <w:rPr>
        <w:noProof/>
        <w:lang w:eastAsia="fr-FR"/>
      </w:rPr>
      <w:drawing>
        <wp:anchor distT="0" distB="0" distL="114300" distR="114300" simplePos="0" relativeHeight="251660800" behindDoc="0" locked="0" layoutInCell="1" allowOverlap="1" wp14:anchorId="1BE86A89" wp14:editId="6556F649">
          <wp:simplePos x="0" y="0"/>
          <wp:positionH relativeFrom="column">
            <wp:posOffset>6446520</wp:posOffset>
          </wp:positionH>
          <wp:positionV relativeFrom="paragraph">
            <wp:posOffset>156210</wp:posOffset>
          </wp:positionV>
          <wp:extent cx="593090" cy="572135"/>
          <wp:effectExtent l="0" t="0" r="0" b="0"/>
          <wp:wrapNone/>
          <wp:docPr id="29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/>
                  </pic:cNvPicPr>
                </pic:nvPicPr>
                <pic:blipFill>
                  <a:blip r:embed="rId1" cstate="print">
                    <a:biLevel thresh="2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312" b="96866" l="0" r="97679">
                                <a14:backgroundMark x1="71178" y1="34635" x2="71178" y2="34635"/>
                                <a14:backgroundMark x1="60401" y1="28646" x2="60401" y2="28646"/>
                                <a14:backgroundMark x1="51128" y1="26302" x2="51128" y2="26302"/>
                                <a14:backgroundMark x1="49373" y1="20833" x2="49373" y2="20833"/>
                                <a14:backgroundMark x1="40852" y1="20313" x2="40852" y2="20313"/>
                                <a14:backgroundMark x1="40351" y1="16146" x2="40351" y2="16146"/>
                                <a14:backgroundMark x1="31830" y1="14323" x2="31830" y2="14323"/>
                                <a14:backgroundMark x1="36842" y1="10938" x2="36842" y2="10938"/>
                                <a14:backgroundMark x1="28571" y1="9375" x2="28571" y2="9375"/>
                                <a14:backgroundMark x1="20301" y1="8073" x2="20301" y2="8073"/>
                                <a14:backgroundMark x1="31579" y1="11198" x2="31579" y2="1119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FB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A7CCD7F" wp14:editId="0BA29BA8">
              <wp:simplePos x="0" y="0"/>
              <wp:positionH relativeFrom="column">
                <wp:posOffset>-463550</wp:posOffset>
              </wp:positionH>
              <wp:positionV relativeFrom="paragraph">
                <wp:posOffset>122555</wp:posOffset>
              </wp:positionV>
              <wp:extent cx="7567295" cy="65595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7295" cy="6559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0A1BD4" w14:textId="2C7D6AC1" w:rsidR="00040F55" w:rsidRPr="00345D33" w:rsidRDefault="00634B09" w:rsidP="00040F55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 </w:t>
                          </w:r>
                          <w:r w:rsidR="00040F55"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ADF Systèmes - 7 Bis avenue de la Baltique - ZA </w:t>
                          </w:r>
                          <w:r w:rsidR="00040F55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de Courtabœuf - 91140 VILLEBON-</w:t>
                          </w:r>
                          <w:r w:rsidR="00040F55"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SUR</w:t>
                          </w:r>
                          <w:r w:rsidR="00040F55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-</w:t>
                          </w:r>
                          <w:r w:rsidR="00040F55"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YVETTE - FRANCE</w:t>
                          </w:r>
                        </w:p>
                        <w:p w14:paraId="54DA6A55" w14:textId="43F52B40" w:rsidR="00040F55" w:rsidRPr="00345D33" w:rsidRDefault="00634B09" w:rsidP="00040F55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 </w:t>
                          </w:r>
                          <w:r w:rsidR="00040F55"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Tél. +33(0) 1 69 75 20 90 - Fax +33(0) 1 69 75 20 99 - e-mail : contact@adf-systemes.fr</w:t>
                          </w:r>
                        </w:p>
                        <w:p w14:paraId="5A2E224F" w14:textId="2917A49B" w:rsidR="00040F55" w:rsidRPr="00345D33" w:rsidRDefault="00634B09" w:rsidP="00040F55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 </w:t>
                          </w:r>
                          <w:r w:rsidR="00040F55"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S.A.R.L. au capital de </w:t>
                          </w:r>
                          <w:r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100 760</w:t>
                          </w:r>
                          <w:r w:rsidR="00040F55"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€ - SIRET 402 918 932 00037 - APE 4669A - RCS EVRY B402918932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7CCD7F" id="Rectangle 2" o:spid="_x0000_s1034" style="position:absolute;margin-left:-36.5pt;margin-top:9.65pt;width:595.85pt;height:51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" fillcolor="red" stroked="f" strokeweight="2pt">
              <v:textbox>
                <w:txbxContent>
                  <w:p w14:paraId="2E0A1BD4" w14:textId="2C7D6AC1" w:rsidR="00040F55" w:rsidRPr="00345D33" w:rsidRDefault="00634B09" w:rsidP="00040F55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</w:pPr>
                    <w:r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 </w:t>
                    </w:r>
                    <w:r w:rsidR="00040F55"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ADF Systèmes - 7 Bis avenue de la Baltique - ZA </w:t>
                    </w:r>
                    <w:r w:rsidR="00040F55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de Courtabœuf - 91140 VILLEBON-</w:t>
                    </w:r>
                    <w:r w:rsidR="00040F55"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SUR</w:t>
                    </w:r>
                    <w:r w:rsidR="00040F55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-</w:t>
                    </w:r>
                    <w:r w:rsidR="00040F55"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YVETTE - FRANCE</w:t>
                    </w:r>
                  </w:p>
                  <w:p w14:paraId="54DA6A55" w14:textId="43F52B40" w:rsidR="00040F55" w:rsidRPr="00345D33" w:rsidRDefault="00634B09" w:rsidP="00040F55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</w:pPr>
                    <w:r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 </w:t>
                    </w:r>
                    <w:r w:rsidR="00040F55"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Tél. +33(0) 1 69 75 20 90 - Fax +33(0) 1 69 75 20 99 - e-mail : contact@adf-systemes.fr</w:t>
                    </w:r>
                  </w:p>
                  <w:p w14:paraId="5A2E224F" w14:textId="2917A49B" w:rsidR="00040F55" w:rsidRPr="00345D33" w:rsidRDefault="00634B09" w:rsidP="00040F55">
                    <w:pPr>
                      <w:rPr>
                        <w:rFonts w:ascii="Century Gothic" w:hAnsi="Century Gothic"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 </w:t>
                    </w:r>
                    <w:r w:rsidR="00040F55"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S.A.R.L. au capital de </w:t>
                    </w:r>
                    <w:r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100 760</w:t>
                    </w:r>
                    <w:r w:rsidR="00040F55"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€ - SIRET 402 918 932 00037 - APE 4669A - RCS EVRY B402918932</w:t>
                    </w:r>
                  </w:p>
                </w:txbxContent>
              </v:textbox>
            </v:rect>
          </w:pict>
        </mc:Fallback>
      </mc:AlternateContent>
    </w:r>
  </w:p>
  <w:p w14:paraId="708BD9C4" w14:textId="55251BA6" w:rsidR="00F92B00" w:rsidRPr="00040F55" w:rsidRDefault="00634B09" w:rsidP="00040F55">
    <w:pPr>
      <w:pStyle w:val="Pieddepage"/>
    </w:pPr>
    <w:r w:rsidRPr="00AB4FB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3A8F0DB" wp14:editId="1BBEE598">
              <wp:simplePos x="0" y="0"/>
              <wp:positionH relativeFrom="column">
                <wp:posOffset>5768340</wp:posOffset>
              </wp:positionH>
              <wp:positionV relativeFrom="paragraph">
                <wp:posOffset>55245</wp:posOffset>
              </wp:positionV>
              <wp:extent cx="680085" cy="379730"/>
              <wp:effectExtent l="0" t="0" r="0" b="127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085" cy="379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BBD7B1" w14:textId="420C39D3" w:rsidR="00634B09" w:rsidRDefault="008E1075" w:rsidP="00040F55">
                          <w:pPr>
                            <w:pStyle w:val="Sansinterligne"/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  <w:t>G-STR</w:t>
                          </w:r>
                        </w:p>
                        <w:p w14:paraId="2B5C9933" w14:textId="6413A0F1" w:rsidR="00040F55" w:rsidRPr="00345D33" w:rsidRDefault="00634B09" w:rsidP="00040F55">
                          <w:pPr>
                            <w:pStyle w:val="Sansinterligne"/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  <w:t>0</w:t>
                          </w:r>
                          <w:r w:rsidR="008E1075"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  <w:t>/2</w:t>
                          </w:r>
                          <w:r w:rsidR="008E1075">
                            <w:rPr>
                              <w:rFonts w:ascii="Century Gothic" w:hAnsi="Century Gothic"/>
                              <w:color w:val="FFFFFF" w:themeColor="background1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A8F0DB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5" type="#_x0000_t202" style="position:absolute;margin-left:454.2pt;margin-top:4.35pt;width:53.55pt;height:29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" filled="f" stroked="f" strokeweight=".5pt">
              <v:textbox>
                <w:txbxContent>
                  <w:p w14:paraId="09BBD7B1" w14:textId="420C39D3" w:rsidR="00634B09" w:rsidRDefault="008E1075" w:rsidP="00040F55">
                    <w:pPr>
                      <w:pStyle w:val="Sansinterligne"/>
                      <w:jc w:val="center"/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  <w:t>G-STR</w:t>
                    </w:r>
                  </w:p>
                  <w:p w14:paraId="2B5C9933" w14:textId="6413A0F1" w:rsidR="00040F55" w:rsidRPr="00345D33" w:rsidRDefault="00634B09" w:rsidP="00040F55">
                    <w:pPr>
                      <w:pStyle w:val="Sansinterligne"/>
                      <w:jc w:val="center"/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  <w:t>0</w:t>
                    </w:r>
                    <w:r w:rsidR="008E1075"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  <w:t>7</w:t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  <w:t>/2</w:t>
                    </w:r>
                    <w:r w:rsidR="008E1075">
                      <w:rPr>
                        <w:rFonts w:ascii="Century Gothic" w:hAnsi="Century Gothic"/>
                        <w:color w:val="FFFFFF" w:themeColor="background1"/>
                        <w:sz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AB4FB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13C0110" wp14:editId="651039E7">
              <wp:simplePos x="0" y="0"/>
              <wp:positionH relativeFrom="column">
                <wp:posOffset>-403860</wp:posOffset>
              </wp:positionH>
              <wp:positionV relativeFrom="paragraph">
                <wp:posOffset>360045</wp:posOffset>
              </wp:positionV>
              <wp:extent cx="1242060" cy="229235"/>
              <wp:effectExtent l="0" t="0" r="0" b="0"/>
              <wp:wrapNone/>
              <wp:docPr id="30" name="Zone de text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060" cy="2292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E12F36" w14:textId="77777777" w:rsidR="00040F55" w:rsidRPr="008D315C" w:rsidRDefault="00040F55" w:rsidP="00040F55">
                          <w:pPr>
                            <w:pStyle w:val="Sansinterligne"/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</w:pPr>
                          <w:r w:rsidRPr="008D315C"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  <w:t>www.adf-systemes.fr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C0110" id="Zone de texte 30" o:spid="_x0000_s1036" type="#_x0000_t202" style="position:absolute;margin-left:-31.8pt;margin-top:28.35pt;width:97.8pt;height:18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" filled="f" stroked="f" strokeweight=".5pt">
              <v:textbox>
                <w:txbxContent>
                  <w:p w14:paraId="0BE12F36" w14:textId="77777777" w:rsidR="00040F55" w:rsidRPr="008D315C" w:rsidRDefault="00040F55" w:rsidP="00040F55">
                    <w:pPr>
                      <w:pStyle w:val="Sansinterligne"/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</w:pPr>
                    <w:r w:rsidRPr="008D315C"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  <w:t>www.adf-systemes.fr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7E7A" w14:textId="77777777" w:rsidR="00E72B08" w:rsidRDefault="00E72B08" w:rsidP="00F92B00">
      <w:pPr>
        <w:spacing w:after="0" w:line="240" w:lineRule="auto"/>
      </w:pPr>
      <w:r>
        <w:separator/>
      </w:r>
    </w:p>
  </w:footnote>
  <w:footnote w:type="continuationSeparator" w:id="0">
    <w:p w14:paraId="45BA3A42" w14:textId="77777777" w:rsidR="00E72B08" w:rsidRDefault="00E72B08" w:rsidP="00F9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9314"/>
      <w:gridCol w:w="1152"/>
    </w:tblGrid>
    <w:tr w:rsidR="00653F83" w:rsidRPr="00F92B00" w14:paraId="759B826F" w14:textId="77777777" w:rsidTr="00781F8D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Century Gothic" w:hAnsi="Century Gothic"/>
              <w:color w:val="FF0000"/>
            </w:rPr>
            <w:alias w:val="Société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059BD5C9" w14:textId="77777777" w:rsidR="00653F83" w:rsidRPr="00F92B00" w:rsidRDefault="00653F83" w:rsidP="00781F8D">
              <w:pPr>
                <w:pStyle w:val="En-tte"/>
                <w:jc w:val="right"/>
                <w:rPr>
                  <w:rFonts w:ascii="Century Gothic" w:hAnsi="Century Gothic"/>
                  <w:color w:val="FF0000"/>
                </w:rPr>
              </w:pPr>
              <w:r w:rsidRPr="00DA33B5">
                <w:rPr>
                  <w:rFonts w:ascii="Century Gothic" w:hAnsi="Century Gothic"/>
                  <w:color w:val="FF0000"/>
                </w:rPr>
                <w:t>ADF SYSTEMES</w:t>
              </w:r>
            </w:p>
          </w:sdtContent>
        </w:sdt>
        <w:sdt>
          <w:sdtPr>
            <w:rPr>
              <w:rFonts w:ascii="Century Gothic" w:hAnsi="Century Gothic"/>
              <w:b/>
              <w:bCs/>
              <w:sz w:val="16"/>
            </w:rPr>
            <w:alias w:val="Titr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466533CC" w14:textId="77777777" w:rsidR="00653F83" w:rsidRPr="00F92B00" w:rsidRDefault="00653F83" w:rsidP="00781F8D">
              <w:pPr>
                <w:pStyle w:val="En-tte"/>
                <w:jc w:val="right"/>
                <w:rPr>
                  <w:rFonts w:ascii="Century Gothic" w:hAnsi="Century Gothic"/>
                  <w:b/>
                  <w:bCs/>
                </w:rPr>
              </w:pPr>
              <w:r w:rsidRPr="00DA33B5">
                <w:rPr>
                  <w:rFonts w:ascii="Century Gothic" w:hAnsi="Century Gothic"/>
                  <w:b/>
                  <w:bCs/>
                  <w:sz w:val="16"/>
                </w:rPr>
                <w:t>SO</w:t>
              </w:r>
              <w:r w:rsidR="00D4158B">
                <w:rPr>
                  <w:rFonts w:ascii="Century Gothic" w:hAnsi="Century Gothic"/>
                  <w:b/>
                  <w:bCs/>
                  <w:sz w:val="16"/>
                </w:rPr>
                <w:t>LUTION DE SIGNALISATION</w:t>
              </w:r>
              <w:r w:rsidRPr="00DA33B5">
                <w:rPr>
                  <w:rFonts w:ascii="Century Gothic" w:hAnsi="Century Gothic"/>
                  <w:b/>
                  <w:bCs/>
                  <w:sz w:val="16"/>
                </w:rPr>
                <w:t xml:space="preserve"> VISUELLE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3380F749" w14:textId="77777777" w:rsidR="00653F83" w:rsidRPr="00F92B00" w:rsidRDefault="003C14B9" w:rsidP="00781F8D">
          <w:pPr>
            <w:pStyle w:val="En-tte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noProof/>
              <w:sz w:val="4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7968" behindDoc="0" locked="0" layoutInCell="1" allowOverlap="1" wp14:anchorId="708D8FEE" wp14:editId="01D788B0">
                    <wp:simplePos x="0" y="0"/>
                    <wp:positionH relativeFrom="column">
                      <wp:posOffset>-3470386</wp:posOffset>
                    </wp:positionH>
                    <wp:positionV relativeFrom="paragraph">
                      <wp:posOffset>275590</wp:posOffset>
                    </wp:positionV>
                    <wp:extent cx="3793490" cy="719455"/>
                    <wp:effectExtent l="0" t="0" r="0" b="4445"/>
                    <wp:wrapNone/>
                    <wp:docPr id="24" name="Zone de texte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93490" cy="7194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9CFD70" w14:textId="456E99D6" w:rsidR="00F61CC9" w:rsidRDefault="008E1075" w:rsidP="00D4158B">
                                <w:pPr>
                                  <w:spacing w:after="0"/>
                                  <w:jc w:val="right"/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>1</w:t>
                                </w:r>
                                <w:r w:rsidR="00F61CC9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 xml:space="preserve">5 ou </w:t>
                                </w: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>21</w:t>
                                </w:r>
                                <w:r w:rsidR="00BB5814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 xml:space="preserve"> </w:t>
                                </w:r>
                                <w:r w:rsidR="00F61CC9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>Joules</w:t>
                                </w:r>
                                <w:r w:rsidR="00F61CC9" w:rsidRPr="00ED5979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 xml:space="preserve">  </w:t>
                                </w:r>
                              </w:p>
                              <w:p w14:paraId="41B37858" w14:textId="77777777" w:rsidR="001D0204" w:rsidRPr="00CC086D" w:rsidRDefault="001D0204" w:rsidP="00D4158B">
                                <w:pPr>
                                  <w:spacing w:after="0"/>
                                  <w:jc w:val="right"/>
                                </w:pP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Zones </w:t>
                                </w:r>
                                <w:r w:rsidR="00F61CC9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1, </w:t>
                                </w: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2,</w:t>
                                </w:r>
                                <w:r w:rsidR="00F61CC9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21,</w:t>
                                </w:r>
                                <w:r w:rsidRPr="00AC2745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8D8FE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4" o:spid="_x0000_s1030" type="#_x0000_t202" style="position:absolute;margin-left:-273.25pt;margin-top:21.7pt;width:298.7pt;height:56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" filled="f" stroked="f" strokeweight=".5pt">
                    <v:textbox>
                      <w:txbxContent>
                        <w:p w14:paraId="209CFD70" w14:textId="456E99D6" w:rsidR="00F61CC9" w:rsidRDefault="008E1075" w:rsidP="00D4158B">
                          <w:pPr>
                            <w:spacing w:after="0"/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1</w:t>
                          </w:r>
                          <w:r w:rsidR="00F61CC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5 ou 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21</w:t>
                          </w:r>
                          <w:r w:rsidR="00BB5814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 </w:t>
                          </w:r>
                          <w:r w:rsidR="00F61CC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Joules</w:t>
                          </w:r>
                          <w:r w:rsidR="00F61CC9" w:rsidRPr="00ED597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  </w:t>
                          </w:r>
                        </w:p>
                        <w:p w14:paraId="41B37858" w14:textId="77777777" w:rsidR="001D0204" w:rsidRPr="00CC086D" w:rsidRDefault="001D0204" w:rsidP="00D4158B">
                          <w:pPr>
                            <w:spacing w:after="0"/>
                            <w:jc w:val="right"/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</w:rPr>
                            <w:t xml:space="preserve">Zones </w:t>
                          </w:r>
                          <w:r w:rsidR="00F61CC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</w:rPr>
                            <w:t xml:space="preserve">1, 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</w:rPr>
                            <w:t>2,</w:t>
                          </w:r>
                          <w:r w:rsidR="00F61CC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</w:rPr>
                            <w:t xml:space="preserve"> 21,</w:t>
                          </w:r>
                          <w:r w:rsidRPr="00AC2745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</w:rPr>
                            <w:t xml:space="preserve"> 22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07159">
            <w:rPr>
              <w:rFonts w:ascii="Century Gothic" w:hAnsi="Century Gothic"/>
              <w:noProof/>
              <w:sz w:val="4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44A378B7" wp14:editId="4E5AE7D6">
                    <wp:simplePos x="0" y="0"/>
                    <wp:positionH relativeFrom="column">
                      <wp:posOffset>-7239524</wp:posOffset>
                    </wp:positionH>
                    <wp:positionV relativeFrom="paragraph">
                      <wp:posOffset>284480</wp:posOffset>
                    </wp:positionV>
                    <wp:extent cx="3179445" cy="719455"/>
                    <wp:effectExtent l="0" t="0" r="0" b="4445"/>
                    <wp:wrapNone/>
                    <wp:docPr id="23" name="Zone de texte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79445" cy="7194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1EE0DC" w14:textId="4A581AD1" w:rsidR="00D4158B" w:rsidRDefault="00634B09" w:rsidP="00EE10FD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 xml:space="preserve">  </w:t>
                                </w:r>
                                <w:r w:rsidR="00D44CFB" w:rsidRPr="00ED5979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>F</w:t>
                                </w:r>
                                <w:r w:rsidR="00D44CFB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>eu à éclats</w:t>
                                </w:r>
                                <w:r w:rsidR="001D0204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 xml:space="preserve"> ATEX</w:t>
                                </w:r>
                              </w:p>
                              <w:p w14:paraId="6BA53954" w14:textId="2794C980" w:rsidR="00EE10FD" w:rsidRPr="00CC086D" w:rsidRDefault="00634B09" w:rsidP="00EE10FD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 xml:space="preserve">  </w:t>
                                </w:r>
                                <w:r w:rsidR="008E1075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>G-STR</w:t>
                                </w:r>
                                <w:r w:rsidR="00EE10FD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ab/>
                                </w:r>
                                <w:r w:rsidR="00EE10FD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ab/>
                                </w:r>
                                <w:r w:rsidR="00EE10FD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ab/>
                                </w:r>
                                <w:r w:rsidR="00EE10FD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ab/>
                                </w:r>
                                <w:r w:rsidR="00EE10FD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ab/>
                                </w:r>
                                <w:r w:rsidR="00EE10FD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40"/>
                                  </w:rPr>
                                  <w:tab/>
                                </w:r>
                              </w:p>
                              <w:p w14:paraId="3C952A73" w14:textId="77777777" w:rsidR="00EE10FD" w:rsidRDefault="00EE10F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A378B7" id="Zone de texte 23" o:spid="_x0000_s1031" type="#_x0000_t202" style="position:absolute;margin-left:-570.05pt;margin-top:22.4pt;width:250.35pt;height:56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" filled="f" stroked="f" strokeweight=".5pt">
                    <v:textbox>
                      <w:txbxContent>
                        <w:p w14:paraId="701EE0DC" w14:textId="4A581AD1" w:rsidR="00D4158B" w:rsidRDefault="00634B09" w:rsidP="00EE10FD">
                          <w:pPr>
                            <w:spacing w:after="0"/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  </w:t>
                          </w:r>
                          <w:r w:rsidR="00D44CFB" w:rsidRPr="00ED597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F</w:t>
                          </w:r>
                          <w:r w:rsidR="00D44CFB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eu à éclats</w:t>
                          </w:r>
                          <w:r w:rsidR="001D0204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 ATEX</w:t>
                          </w:r>
                        </w:p>
                        <w:p w14:paraId="6BA53954" w14:textId="2794C980" w:rsidR="00EE10FD" w:rsidRPr="00CC086D" w:rsidRDefault="00634B09" w:rsidP="00EE10FD">
                          <w:pPr>
                            <w:spacing w:after="0"/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  </w:t>
                          </w:r>
                          <w:r w:rsidR="008E1075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G-STR</w:t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</w:p>
                        <w:p w14:paraId="3C952A73" w14:textId="77777777" w:rsidR="00EE10FD" w:rsidRDefault="00EE10FD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9E7D123" w14:textId="77777777" w:rsidR="00F92B00" w:rsidRDefault="00EC1D01">
    <w:pPr>
      <w:pStyle w:val="En-tte"/>
    </w:pPr>
    <w:r w:rsidRPr="00DB1173">
      <w:rPr>
        <w:noProof/>
        <w:color w:val="FFFFFF" w:themeColor="background1"/>
        <w:lang w:eastAsia="fr-FR"/>
      </w:rPr>
      <w:drawing>
        <wp:anchor distT="0" distB="0" distL="114300" distR="114300" simplePos="0" relativeHeight="251657728" behindDoc="0" locked="0" layoutInCell="1" allowOverlap="1" wp14:anchorId="107CE80B" wp14:editId="22DEA5AC">
          <wp:simplePos x="0" y="0"/>
          <wp:positionH relativeFrom="column">
            <wp:posOffset>-198120</wp:posOffset>
          </wp:positionH>
          <wp:positionV relativeFrom="paragraph">
            <wp:posOffset>-508635</wp:posOffset>
          </wp:positionV>
          <wp:extent cx="1410970" cy="571500"/>
          <wp:effectExtent l="0" t="0" r="0" b="0"/>
          <wp:wrapNone/>
          <wp:docPr id="13" name="WordPictureWatermark1" descr="fond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WordPictureWatermark1" descr="fondwo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610" t="2530" r="31134" b="85945"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7159" w:rsidRPr="004A72AE">
      <w:rPr>
        <w:rFonts w:ascii="Century Gothic" w:hAnsi="Century Gothic"/>
        <w:noProof/>
        <w:sz w:val="40"/>
        <w:lang w:eastAsia="fr-FR"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52866963" wp14:editId="0985D3C2">
              <wp:simplePos x="0" y="0"/>
              <wp:positionH relativeFrom="column">
                <wp:posOffset>-457200</wp:posOffset>
              </wp:positionH>
              <wp:positionV relativeFrom="paragraph">
                <wp:posOffset>74930</wp:posOffset>
              </wp:positionV>
              <wp:extent cx="7567295" cy="624840"/>
              <wp:effectExtent l="0" t="0" r="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7295" cy="62484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1F10C2" w14:textId="77777777" w:rsidR="004A72AE" w:rsidRPr="00EE10FD" w:rsidRDefault="004A72AE" w:rsidP="00EE10F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866963" id="Rectangle 1" o:spid="_x0000_s1032" style="position:absolute;margin-left:-36pt;margin-top:5.9pt;width:595.85pt;height:49.2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" fillcolor="red" stroked="f" strokeweight="2pt">
              <v:textbox>
                <w:txbxContent>
                  <w:p w14:paraId="741F10C2" w14:textId="77777777" w:rsidR="004A72AE" w:rsidRPr="00EE10FD" w:rsidRDefault="004A72AE" w:rsidP="00EE10FD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CA0"/>
    <w:multiLevelType w:val="hybridMultilevel"/>
    <w:tmpl w:val="1FCC37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C3089"/>
    <w:multiLevelType w:val="hybridMultilevel"/>
    <w:tmpl w:val="C0EEF7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32DB94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F0453"/>
    <w:multiLevelType w:val="hybridMultilevel"/>
    <w:tmpl w:val="38C898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02826"/>
    <w:multiLevelType w:val="hybridMultilevel"/>
    <w:tmpl w:val="AB5EB1B8"/>
    <w:lvl w:ilvl="0" w:tplc="EC2256F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55685">
    <w:abstractNumId w:val="1"/>
  </w:num>
  <w:num w:numId="2" w16cid:durableId="220334031">
    <w:abstractNumId w:val="3"/>
  </w:num>
  <w:num w:numId="3" w16cid:durableId="1750275367">
    <w:abstractNumId w:val="0"/>
  </w:num>
  <w:num w:numId="4" w16cid:durableId="1657225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4"/>
    <w:rsid w:val="0002799B"/>
    <w:rsid w:val="00040F55"/>
    <w:rsid w:val="00056423"/>
    <w:rsid w:val="00057A6C"/>
    <w:rsid w:val="000668B0"/>
    <w:rsid w:val="0007293D"/>
    <w:rsid w:val="0007774E"/>
    <w:rsid w:val="0008037A"/>
    <w:rsid w:val="000879F0"/>
    <w:rsid w:val="00087FFA"/>
    <w:rsid w:val="000B2316"/>
    <w:rsid w:val="000D0D1A"/>
    <w:rsid w:val="000E005B"/>
    <w:rsid w:val="0010200F"/>
    <w:rsid w:val="00120A55"/>
    <w:rsid w:val="0012790A"/>
    <w:rsid w:val="00145B7A"/>
    <w:rsid w:val="0015122A"/>
    <w:rsid w:val="00183739"/>
    <w:rsid w:val="00194019"/>
    <w:rsid w:val="001A3D2A"/>
    <w:rsid w:val="001B5E7E"/>
    <w:rsid w:val="001C28C8"/>
    <w:rsid w:val="001D0204"/>
    <w:rsid w:val="001D1EDE"/>
    <w:rsid w:val="001D2BB4"/>
    <w:rsid w:val="001D3B83"/>
    <w:rsid w:val="001D5AE3"/>
    <w:rsid w:val="001E452D"/>
    <w:rsid w:val="001F493D"/>
    <w:rsid w:val="001F4BD5"/>
    <w:rsid w:val="00203118"/>
    <w:rsid w:val="002037EB"/>
    <w:rsid w:val="00246DBE"/>
    <w:rsid w:val="002540DF"/>
    <w:rsid w:val="00260425"/>
    <w:rsid w:val="00265782"/>
    <w:rsid w:val="002878AB"/>
    <w:rsid w:val="00294803"/>
    <w:rsid w:val="00295A81"/>
    <w:rsid w:val="002C4A81"/>
    <w:rsid w:val="002D24E7"/>
    <w:rsid w:val="002D5893"/>
    <w:rsid w:val="002F6145"/>
    <w:rsid w:val="00303AF7"/>
    <w:rsid w:val="0030466D"/>
    <w:rsid w:val="00320506"/>
    <w:rsid w:val="003312BC"/>
    <w:rsid w:val="00332395"/>
    <w:rsid w:val="00344A02"/>
    <w:rsid w:val="00347B24"/>
    <w:rsid w:val="003674BB"/>
    <w:rsid w:val="003917CB"/>
    <w:rsid w:val="003A1B9E"/>
    <w:rsid w:val="003B5E6C"/>
    <w:rsid w:val="003C14B9"/>
    <w:rsid w:val="004159DC"/>
    <w:rsid w:val="00423BCD"/>
    <w:rsid w:val="00435785"/>
    <w:rsid w:val="00436330"/>
    <w:rsid w:val="004566C0"/>
    <w:rsid w:val="0048333A"/>
    <w:rsid w:val="004A3D13"/>
    <w:rsid w:val="004A72AE"/>
    <w:rsid w:val="004E3CC0"/>
    <w:rsid w:val="005031B0"/>
    <w:rsid w:val="005064F5"/>
    <w:rsid w:val="005113EA"/>
    <w:rsid w:val="00514890"/>
    <w:rsid w:val="005150DB"/>
    <w:rsid w:val="0053646D"/>
    <w:rsid w:val="00556373"/>
    <w:rsid w:val="00562907"/>
    <w:rsid w:val="00565AF4"/>
    <w:rsid w:val="00570937"/>
    <w:rsid w:val="00575BA7"/>
    <w:rsid w:val="00586E21"/>
    <w:rsid w:val="005959AE"/>
    <w:rsid w:val="005C4BFE"/>
    <w:rsid w:val="005C6FFF"/>
    <w:rsid w:val="005E066F"/>
    <w:rsid w:val="0060342C"/>
    <w:rsid w:val="00612462"/>
    <w:rsid w:val="00634B09"/>
    <w:rsid w:val="0063587D"/>
    <w:rsid w:val="00652450"/>
    <w:rsid w:val="00653F83"/>
    <w:rsid w:val="00660D8A"/>
    <w:rsid w:val="006A5622"/>
    <w:rsid w:val="006B163B"/>
    <w:rsid w:val="006B6132"/>
    <w:rsid w:val="006C7285"/>
    <w:rsid w:val="006D035D"/>
    <w:rsid w:val="006D14B5"/>
    <w:rsid w:val="006E222B"/>
    <w:rsid w:val="006E5585"/>
    <w:rsid w:val="006E790A"/>
    <w:rsid w:val="00717D39"/>
    <w:rsid w:val="007224DB"/>
    <w:rsid w:val="00730ACE"/>
    <w:rsid w:val="00740951"/>
    <w:rsid w:val="007410A3"/>
    <w:rsid w:val="00771BC0"/>
    <w:rsid w:val="00786E1F"/>
    <w:rsid w:val="007C7E27"/>
    <w:rsid w:val="007D1A60"/>
    <w:rsid w:val="007E154F"/>
    <w:rsid w:val="00803463"/>
    <w:rsid w:val="0084471F"/>
    <w:rsid w:val="0084563E"/>
    <w:rsid w:val="00850986"/>
    <w:rsid w:val="00863813"/>
    <w:rsid w:val="00865D52"/>
    <w:rsid w:val="008739AF"/>
    <w:rsid w:val="00884540"/>
    <w:rsid w:val="008903A9"/>
    <w:rsid w:val="00896FCB"/>
    <w:rsid w:val="008979AA"/>
    <w:rsid w:val="008A0651"/>
    <w:rsid w:val="008A1ED4"/>
    <w:rsid w:val="008B0896"/>
    <w:rsid w:val="008B5F43"/>
    <w:rsid w:val="008D4BC6"/>
    <w:rsid w:val="008E1075"/>
    <w:rsid w:val="008E33A1"/>
    <w:rsid w:val="008F5D18"/>
    <w:rsid w:val="009019DD"/>
    <w:rsid w:val="00903CE1"/>
    <w:rsid w:val="00926B6D"/>
    <w:rsid w:val="0093321D"/>
    <w:rsid w:val="00937AD4"/>
    <w:rsid w:val="00946257"/>
    <w:rsid w:val="00980ED1"/>
    <w:rsid w:val="009A6767"/>
    <w:rsid w:val="009B0B1B"/>
    <w:rsid w:val="009D17D6"/>
    <w:rsid w:val="009E7E94"/>
    <w:rsid w:val="009F0882"/>
    <w:rsid w:val="00A02B01"/>
    <w:rsid w:val="00A07159"/>
    <w:rsid w:val="00A35AA6"/>
    <w:rsid w:val="00A36EBA"/>
    <w:rsid w:val="00A55BE4"/>
    <w:rsid w:val="00A6416A"/>
    <w:rsid w:val="00A75C12"/>
    <w:rsid w:val="00AA1E73"/>
    <w:rsid w:val="00AA31B5"/>
    <w:rsid w:val="00AA3E73"/>
    <w:rsid w:val="00AA6536"/>
    <w:rsid w:val="00AB144A"/>
    <w:rsid w:val="00AB27BA"/>
    <w:rsid w:val="00AB4FB7"/>
    <w:rsid w:val="00AC7AEF"/>
    <w:rsid w:val="00AE1963"/>
    <w:rsid w:val="00AE2CF6"/>
    <w:rsid w:val="00B41EE2"/>
    <w:rsid w:val="00B52D41"/>
    <w:rsid w:val="00B57D7B"/>
    <w:rsid w:val="00B608D3"/>
    <w:rsid w:val="00B9719A"/>
    <w:rsid w:val="00BA23FD"/>
    <w:rsid w:val="00BA66C7"/>
    <w:rsid w:val="00BB5814"/>
    <w:rsid w:val="00BB6ECA"/>
    <w:rsid w:val="00BB6EDA"/>
    <w:rsid w:val="00BE045D"/>
    <w:rsid w:val="00BF423E"/>
    <w:rsid w:val="00C37239"/>
    <w:rsid w:val="00C522FA"/>
    <w:rsid w:val="00C55BDF"/>
    <w:rsid w:val="00C71384"/>
    <w:rsid w:val="00C757A2"/>
    <w:rsid w:val="00C80470"/>
    <w:rsid w:val="00CC086D"/>
    <w:rsid w:val="00CC6FDA"/>
    <w:rsid w:val="00CD05AF"/>
    <w:rsid w:val="00D0132F"/>
    <w:rsid w:val="00D1385E"/>
    <w:rsid w:val="00D20266"/>
    <w:rsid w:val="00D26DC4"/>
    <w:rsid w:val="00D3559F"/>
    <w:rsid w:val="00D4158B"/>
    <w:rsid w:val="00D44CFB"/>
    <w:rsid w:val="00D53949"/>
    <w:rsid w:val="00D73509"/>
    <w:rsid w:val="00D77A5E"/>
    <w:rsid w:val="00D821FB"/>
    <w:rsid w:val="00DA33B5"/>
    <w:rsid w:val="00DB1173"/>
    <w:rsid w:val="00DB11F6"/>
    <w:rsid w:val="00DB163D"/>
    <w:rsid w:val="00DE11FB"/>
    <w:rsid w:val="00DE4AEB"/>
    <w:rsid w:val="00DF0EBB"/>
    <w:rsid w:val="00DF2AAE"/>
    <w:rsid w:val="00E40D5A"/>
    <w:rsid w:val="00E44611"/>
    <w:rsid w:val="00E56F7F"/>
    <w:rsid w:val="00E72B08"/>
    <w:rsid w:val="00EB3202"/>
    <w:rsid w:val="00EB700F"/>
    <w:rsid w:val="00EC1D01"/>
    <w:rsid w:val="00ED599C"/>
    <w:rsid w:val="00EE10FD"/>
    <w:rsid w:val="00EE14EF"/>
    <w:rsid w:val="00EE3B28"/>
    <w:rsid w:val="00F02DB1"/>
    <w:rsid w:val="00F35980"/>
    <w:rsid w:val="00F36B59"/>
    <w:rsid w:val="00F551C5"/>
    <w:rsid w:val="00F576BA"/>
    <w:rsid w:val="00F61CC9"/>
    <w:rsid w:val="00F74025"/>
    <w:rsid w:val="00F92B00"/>
    <w:rsid w:val="00F970C8"/>
    <w:rsid w:val="00FD620C"/>
    <w:rsid w:val="00FF30ED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43426"/>
  <w15:docId w15:val="{3B2BF8BA-5558-4A5E-AA0D-E28E3650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2B00"/>
  </w:style>
  <w:style w:type="paragraph" w:styleId="Pieddepage">
    <w:name w:val="footer"/>
    <w:basedOn w:val="Normal"/>
    <w:link w:val="PieddepageCar"/>
    <w:uiPriority w:val="99"/>
    <w:unhideWhenUsed/>
    <w:rsid w:val="00F9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2B00"/>
  </w:style>
  <w:style w:type="paragraph" w:styleId="Textedebulles">
    <w:name w:val="Balloon Text"/>
    <w:basedOn w:val="Normal"/>
    <w:link w:val="TextedebullesCar"/>
    <w:uiPriority w:val="99"/>
    <w:semiHidden/>
    <w:unhideWhenUsed/>
    <w:rsid w:val="00F9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2B0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92B0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C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4158B"/>
    <w:pPr>
      <w:ind w:left="720"/>
      <w:contextualSpacing/>
    </w:pPr>
  </w:style>
  <w:style w:type="paragraph" w:customStyle="1" w:styleId="Default">
    <w:name w:val="Default"/>
    <w:rsid w:val="00DF2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ntin\AppData\Local\Microsoft\Windows\Temporary%20Internet%20Files\Content.Outlook\FN912P0A\Mod&#232;le%20Fiche%20techniqu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2CA56-5B56-4C66-A449-DE07944B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Fiche technique</Template>
  <TotalTime>132</TotalTime>
  <Pages>2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SOLUTION DE SIGNALISATION VISUELLE</vt:lpstr>
    </vt:vector>
  </TitlesOfParts>
  <Company>ADF SYSTEMES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 DE SIGNALISATION VISUELLE</dc:title>
  <dc:creator>Valentin EDMOND-MARIETTE</dc:creator>
  <cp:lastModifiedBy>Pascal RICHET</cp:lastModifiedBy>
  <cp:revision>82</cp:revision>
  <cp:lastPrinted>2017-06-09T13:04:00Z</cp:lastPrinted>
  <dcterms:created xsi:type="dcterms:W3CDTF">2022-08-26T07:34:00Z</dcterms:created>
  <dcterms:modified xsi:type="dcterms:W3CDTF">2026-07-20T10:41:00Z</dcterms:modified>
</cp:coreProperties>
</file>